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1A" w:rsidRPr="00421EA5" w:rsidRDefault="00FA421A">
      <w:pPr>
        <w:rPr>
          <w:sz w:val="28"/>
          <w:szCs w:val="28"/>
        </w:rPr>
      </w:pPr>
      <w:r w:rsidRPr="00421EA5">
        <w:rPr>
          <w:sz w:val="28"/>
          <w:szCs w:val="28"/>
        </w:rPr>
        <w:t>M  9</w:t>
      </w:r>
      <w:r>
        <w:rPr>
          <w:sz w:val="28"/>
          <w:szCs w:val="28"/>
        </w:rPr>
        <w:t xml:space="preserve"> .</w:t>
      </w:r>
      <w:r w:rsidRPr="00421EA5">
        <w:rPr>
          <w:sz w:val="28"/>
          <w:szCs w:val="28"/>
        </w:rPr>
        <w:t xml:space="preserve">A, B      </w:t>
      </w:r>
      <w:r>
        <w:rPr>
          <w:sz w:val="28"/>
          <w:szCs w:val="28"/>
        </w:rPr>
        <w:t xml:space="preserve"> </w:t>
      </w:r>
      <w:r w:rsidRPr="00421EA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</w:t>
      </w:r>
      <w:r w:rsidRPr="00421EA5">
        <w:rPr>
          <w:sz w:val="28"/>
          <w:szCs w:val="28"/>
        </w:rPr>
        <w:t>25.5. -  29.5.</w:t>
      </w:r>
    </w:p>
    <w:p w:rsidR="00FA421A" w:rsidRDefault="00FA421A" w:rsidP="00421EA5">
      <w:pPr>
        <w:rPr>
          <w:sz w:val="28"/>
          <w:szCs w:val="28"/>
        </w:rPr>
      </w:pPr>
      <w:r>
        <w:rPr>
          <w:sz w:val="28"/>
          <w:szCs w:val="28"/>
        </w:rPr>
        <w:t>Milí žáci,</w:t>
      </w:r>
    </w:p>
    <w:p w:rsidR="00FA421A" w:rsidRPr="00421EA5" w:rsidRDefault="00FA421A" w:rsidP="00421EA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421EA5">
        <w:rPr>
          <w:sz w:val="28"/>
          <w:szCs w:val="28"/>
        </w:rPr>
        <w:t>ětšina z vás je již přihlášena v classroom učebně, děkuji moc.</w:t>
      </w:r>
    </w:p>
    <w:p w:rsidR="00FA421A" w:rsidRPr="00421EA5" w:rsidRDefault="00FA421A" w:rsidP="00421EA5">
      <w:pPr>
        <w:rPr>
          <w:sz w:val="28"/>
          <w:szCs w:val="28"/>
        </w:rPr>
      </w:pPr>
      <w:r>
        <w:rPr>
          <w:sz w:val="28"/>
          <w:szCs w:val="28"/>
        </w:rPr>
        <w:t>Kdo se ještě nepři</w:t>
      </w:r>
      <w:r w:rsidRPr="00421EA5">
        <w:rPr>
          <w:sz w:val="28"/>
          <w:szCs w:val="28"/>
        </w:rPr>
        <w:t>hlásil, tak učebna Matematika  9. A,</w:t>
      </w:r>
      <w:r>
        <w:rPr>
          <w:sz w:val="28"/>
          <w:szCs w:val="28"/>
        </w:rPr>
        <w:t xml:space="preserve"> </w:t>
      </w:r>
      <w:r w:rsidRPr="00421EA5">
        <w:rPr>
          <w:sz w:val="28"/>
          <w:szCs w:val="28"/>
        </w:rPr>
        <w:t xml:space="preserve">B </w:t>
      </w:r>
    </w:p>
    <w:p w:rsidR="00FA421A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pomocí tohoto kódu : </w:t>
      </w:r>
      <w:r w:rsidRPr="00421EA5">
        <w:rPr>
          <w:rFonts w:ascii="Google Sans Display" w:hAnsi="Google Sans Display" w:cs="Google Sans Display"/>
          <w:b/>
          <w:bCs/>
          <w:spacing w:val="3"/>
          <w:sz w:val="28"/>
          <w:szCs w:val="28"/>
          <w:shd w:val="clear" w:color="auto" w:fill="FFFFFF"/>
        </w:rPr>
        <w:t xml:space="preserve">ne4ttrb </w:t>
      </w:r>
      <w:r w:rsidRPr="00421EA5"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>na google classroom.com</w:t>
      </w: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>.</w:t>
      </w:r>
    </w:p>
    <w:p w:rsidR="00FA421A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>Všem přihlášeným děkuji, zkuste plnit v classroom úkoly a splnit přípravu na zkoušky.</w:t>
      </w:r>
    </w:p>
    <w:p w:rsidR="00FA421A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>Do učebny budu dávat i vše k přípravě na zkoušky.</w:t>
      </w:r>
    </w:p>
    <w:p w:rsidR="00FA421A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 xml:space="preserve">Přípravu na zkoušky dělejte poctivě, pořád je čas dohnat, co jste neudělali  předchozích týdnech . </w:t>
      </w:r>
    </w:p>
    <w:p w:rsidR="00FA421A" w:rsidRPr="007C06DE" w:rsidRDefault="00FA421A" w:rsidP="00421EA5">
      <w:pPr>
        <w:rPr>
          <w:rFonts w:ascii="Google Sans Display" w:hAnsi="Google Sans Display" w:cs="Google Sans Display"/>
          <w:b/>
          <w:bCs/>
          <w:spacing w:val="3"/>
          <w:sz w:val="28"/>
          <w:szCs w:val="28"/>
          <w:shd w:val="clear" w:color="auto" w:fill="FFFFFF"/>
        </w:rPr>
      </w:pPr>
      <w:r w:rsidRPr="007C06DE">
        <w:rPr>
          <w:rFonts w:ascii="Google Sans Display" w:hAnsi="Google Sans Display" w:cs="Google Sans Display"/>
          <w:b/>
          <w:bCs/>
          <w:spacing w:val="3"/>
          <w:sz w:val="28"/>
          <w:szCs w:val="28"/>
          <w:shd w:val="clear" w:color="auto" w:fill="FFFFFF"/>
        </w:rPr>
        <w:t>Příprava na zkoušky má přednost – věnujte se hlavně učivu na zkoušky – testy Cermat nebo skolaposkole.cz</w:t>
      </w:r>
      <w:r>
        <w:rPr>
          <w:rFonts w:ascii="Google Sans Display" w:hAnsi="Google Sans Display" w:cs="Google Sans Display"/>
          <w:b/>
          <w:bCs/>
          <w:spacing w:val="3"/>
          <w:sz w:val="28"/>
          <w:szCs w:val="28"/>
          <w:shd w:val="clear" w:color="auto" w:fill="FFFFFF"/>
        </w:rPr>
        <w:t xml:space="preserve">, pořád si sami zkoušejte testy nebo v aplikaci Cermat testové úlohy na jednotlivá témata. </w:t>
      </w:r>
    </w:p>
    <w:p w:rsidR="00FA421A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 xml:space="preserve">Toto učivo můžete zvládnout i po zkouškách. </w:t>
      </w:r>
    </w:p>
    <w:p w:rsidR="00FA421A" w:rsidRPr="00421EA5" w:rsidRDefault="00FA421A" w:rsidP="00421EA5">
      <w:pP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 w:cs="Google Sans Display"/>
          <w:spacing w:val="3"/>
          <w:sz w:val="28"/>
          <w:szCs w:val="28"/>
          <w:shd w:val="clear" w:color="auto" w:fill="FFFFFF"/>
        </w:rPr>
        <w:t xml:space="preserve">Ti, co zkoušky nedělají se samozřejmě věnují novému  učivu. </w:t>
      </w:r>
    </w:p>
    <w:p w:rsidR="00FA421A" w:rsidRPr="00722F32" w:rsidRDefault="00FA421A" w:rsidP="00421EA5">
      <w:pPr>
        <w:rPr>
          <w:b/>
          <w:bCs/>
          <w:sz w:val="28"/>
          <w:szCs w:val="28"/>
        </w:rPr>
      </w:pPr>
      <w:r w:rsidRPr="00722F32">
        <w:rPr>
          <w:b/>
          <w:bCs/>
          <w:sz w:val="28"/>
          <w:szCs w:val="28"/>
        </w:rPr>
        <w:t>Zde si můžete zkontrolovat příklady na výpočty sinu</w:t>
      </w:r>
      <w:r>
        <w:rPr>
          <w:b/>
          <w:bCs/>
          <w:sz w:val="28"/>
          <w:szCs w:val="28"/>
        </w:rPr>
        <w:t>s, kdo mi poslal, mám poznačeno ( šlo vám to moc dobře)</w:t>
      </w:r>
    </w:p>
    <w:p w:rsidR="00FA421A" w:rsidRPr="00421EA5" w:rsidRDefault="00FA421A">
      <w:pPr>
        <w:rPr>
          <w:sz w:val="28"/>
          <w:szCs w:val="28"/>
        </w:rPr>
      </w:pPr>
      <w:r w:rsidRPr="003F70AD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39.25pt;height:275.25pt;visibility:visible">
            <v:imagedata r:id="rId5" o:title=""/>
          </v:shape>
        </w:pict>
      </w:r>
    </w:p>
    <w:p w:rsidR="00FA421A" w:rsidRDefault="00FA421A"/>
    <w:p w:rsidR="00FA421A" w:rsidRDefault="00FA421A" w:rsidP="004B317B">
      <w:r w:rsidRPr="003F70AD">
        <w:rPr>
          <w:noProof/>
          <w:lang w:eastAsia="cs-CZ"/>
        </w:rPr>
        <w:pict>
          <v:shape id="Obrázek 3" o:spid="_x0000_i1026" type="#_x0000_t75" style="width:272.25pt;height:282.75pt;visibility:visible">
            <v:imagedata r:id="rId6" o:title=""/>
          </v:shape>
        </w:pict>
      </w:r>
    </w:p>
    <w:p w:rsidR="00FA421A" w:rsidRDefault="00FA421A" w:rsidP="004B317B">
      <w:r w:rsidRPr="003F70AD">
        <w:rPr>
          <w:noProof/>
          <w:lang w:eastAsia="cs-CZ"/>
        </w:rPr>
        <w:pict>
          <v:shape id="Obrázek 2" o:spid="_x0000_i1027" type="#_x0000_t75" style="width:274.5pt;height:354pt;visibility:visible">
            <v:imagedata r:id="rId7" o:title=""/>
          </v:shape>
        </w:pict>
      </w:r>
    </w:p>
    <w:p w:rsidR="00FA421A" w:rsidRDefault="00FA421A" w:rsidP="00421EA5"/>
    <w:p w:rsidR="00FA421A" w:rsidRDefault="00FA421A" w:rsidP="00421EA5">
      <w:pPr>
        <w:tabs>
          <w:tab w:val="left" w:pos="2745"/>
        </w:tabs>
      </w:pPr>
      <w:r>
        <w:tab/>
      </w:r>
    </w:p>
    <w:p w:rsidR="00FA421A" w:rsidRPr="00FC1E10" w:rsidRDefault="00FA421A" w:rsidP="00421EA5">
      <w:pPr>
        <w:tabs>
          <w:tab w:val="left" w:pos="2745"/>
        </w:tabs>
        <w:rPr>
          <w:sz w:val="28"/>
          <w:szCs w:val="28"/>
        </w:rPr>
      </w:pPr>
      <w:r w:rsidRPr="00FC1E10">
        <w:rPr>
          <w:b/>
          <w:bCs/>
          <w:sz w:val="28"/>
          <w:szCs w:val="28"/>
        </w:rPr>
        <w:t xml:space="preserve">Doporučení k práci – </w:t>
      </w:r>
      <w:r w:rsidRPr="00FC1E10">
        <w:rPr>
          <w:sz w:val="28"/>
          <w:szCs w:val="28"/>
        </w:rPr>
        <w:t xml:space="preserve">pokud můžete, </w:t>
      </w:r>
      <w:r w:rsidRPr="00FC1E10">
        <w:rPr>
          <w:b/>
          <w:bCs/>
          <w:sz w:val="28"/>
          <w:szCs w:val="28"/>
        </w:rPr>
        <w:t>učivo neopisujte, vytiskněte</w:t>
      </w:r>
      <w:r w:rsidRPr="00FC1E10">
        <w:rPr>
          <w:sz w:val="28"/>
          <w:szCs w:val="28"/>
        </w:rPr>
        <w:t xml:space="preserve">, nalepte, přečtěte, podtrhejte, projděte si vzory příkladů a podle  nich si zkuste sami výpočty. </w:t>
      </w: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  <w:r w:rsidRPr="006C668E">
        <w:rPr>
          <w:b/>
          <w:bCs/>
          <w:sz w:val="28"/>
          <w:szCs w:val="28"/>
        </w:rPr>
        <w:t>Funkce y = cos α</w:t>
      </w:r>
      <w:r>
        <w:rPr>
          <w:b/>
          <w:bCs/>
          <w:sz w:val="28"/>
          <w:szCs w:val="28"/>
        </w:rPr>
        <w:t xml:space="preserve">          </w:t>
      </w:r>
    </w:p>
    <w:p w:rsidR="00FA421A" w:rsidRPr="007C06DE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Str. 79 - 85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Je definována jako poměr délky </w:t>
      </w:r>
      <w:r w:rsidRPr="00FC1E10">
        <w:rPr>
          <w:b/>
          <w:bCs/>
          <w:sz w:val="28"/>
          <w:szCs w:val="28"/>
        </w:rPr>
        <w:t>přilehlé odvěsny k úhlu a délky přepony</w:t>
      </w:r>
      <w:r w:rsidRPr="006C668E">
        <w:rPr>
          <w:sz w:val="28"/>
          <w:szCs w:val="28"/>
        </w:rPr>
        <w:t xml:space="preserve"> v pravoúhlém trojúhelníku.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Načrtnět</w:t>
      </w:r>
      <w:r>
        <w:rPr>
          <w:sz w:val="28"/>
          <w:szCs w:val="28"/>
        </w:rPr>
        <w:t>e si graf str. 81  ( vidíte, že k</w:t>
      </w:r>
      <w:r w:rsidRPr="006C668E">
        <w:rPr>
          <w:sz w:val="28"/>
          <w:szCs w:val="28"/>
        </w:rPr>
        <w:t xml:space="preserve">osinus jde dolů od hodnoty 1) 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Platí, že </w:t>
      </w:r>
      <w:r w:rsidRPr="006C668E">
        <w:rPr>
          <w:b/>
          <w:bCs/>
          <w:color w:val="FF0000"/>
          <w:sz w:val="28"/>
          <w:szCs w:val="28"/>
        </w:rPr>
        <w:t>sin α =  cos ( R – α)</w:t>
      </w:r>
      <w:r w:rsidRPr="006C668E">
        <w:rPr>
          <w:color w:val="FF0000"/>
          <w:sz w:val="28"/>
          <w:szCs w:val="28"/>
        </w:rPr>
        <w:t xml:space="preserve">       </w:t>
      </w:r>
      <w:r>
        <w:rPr>
          <w:color w:val="FF0000"/>
          <w:sz w:val="28"/>
          <w:szCs w:val="28"/>
        </w:rPr>
        <w:t xml:space="preserve"> </w:t>
      </w:r>
      <w:r w:rsidRPr="006C668E">
        <w:rPr>
          <w:color w:val="FF0000"/>
          <w:sz w:val="28"/>
          <w:szCs w:val="28"/>
        </w:rPr>
        <w:t xml:space="preserve"> </w:t>
      </w:r>
      <w:r w:rsidRPr="006C668E">
        <w:rPr>
          <w:sz w:val="28"/>
          <w:szCs w:val="28"/>
        </w:rPr>
        <w:t>R je pravý úhel = 90°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Sin 10°= cos ( 90°- 10°)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Sin 10 °= cos 80 °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V tabulkách </w:t>
      </w:r>
      <w:r>
        <w:rPr>
          <w:sz w:val="28"/>
          <w:szCs w:val="28"/>
        </w:rPr>
        <w:t xml:space="preserve">najdete stejné hodnoty </w:t>
      </w:r>
    </w:p>
    <w:p w:rsidR="00FA421A" w:rsidRPr="00FC1E10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b/>
          <w:bCs/>
          <w:sz w:val="28"/>
          <w:szCs w:val="28"/>
        </w:rPr>
      </w:pPr>
      <w:r w:rsidRPr="00FC1E10">
        <w:rPr>
          <w:b/>
          <w:bCs/>
          <w:sz w:val="28"/>
          <w:szCs w:val="28"/>
        </w:rPr>
        <w:t>Sin 10 °= 0,1736</w:t>
      </w:r>
    </w:p>
    <w:p w:rsidR="00FA421A" w:rsidRPr="00FC1E10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b/>
          <w:bCs/>
          <w:sz w:val="28"/>
          <w:szCs w:val="28"/>
        </w:rPr>
      </w:pPr>
      <w:r w:rsidRPr="00FC1E10">
        <w:rPr>
          <w:b/>
          <w:bCs/>
          <w:sz w:val="28"/>
          <w:szCs w:val="28"/>
        </w:rPr>
        <w:t>cos 80 ° = 0, 1736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určování hodnot z tabulek je stejné jako u funkce sinus, pozor, vždy musíte k hodnotám v tabulkách doplnit 0, …. Pokud je tam třeba jen hodnota  5813, vy zapíšete 0, 5813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b/>
          <w:bCs/>
          <w:sz w:val="28"/>
          <w:szCs w:val="28"/>
        </w:rPr>
        <w:t xml:space="preserve">Příklad </w:t>
      </w:r>
      <w:r w:rsidRPr="006C668E">
        <w:rPr>
          <w:sz w:val="28"/>
          <w:szCs w:val="28"/>
        </w:rPr>
        <w:t xml:space="preserve"> ( ukažte si v tabulkách, at vidíte, jak to funguje)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Cos 14 °  = 0,703 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Cos 62 ° 20´ = 0,4643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 xml:space="preserve">Opačně: </w:t>
      </w:r>
    </w:p>
    <w:p w:rsidR="00FA421A" w:rsidRPr="006C668E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Cos α= 0,703,  α= 45 ° 20´</w:t>
      </w:r>
    </w:p>
    <w:p w:rsidR="00FA421A" w:rsidRDefault="00FA421A" w:rsidP="006C668E">
      <w:pPr>
        <w:pStyle w:val="ListParagraph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>Cos β= 0,1763, β= 79 °50´ (</w:t>
      </w:r>
      <w:r w:rsidRPr="006C668E">
        <w:rPr>
          <w:sz w:val="28"/>
          <w:szCs w:val="28"/>
        </w:rPr>
        <w:t xml:space="preserve">nejbližší hodnota v tabulkách je 0,1765) </w:t>
      </w:r>
    </w:p>
    <w:p w:rsidR="00FA421A" w:rsidRDefault="00FA421A" w:rsidP="00722F32">
      <w:pPr>
        <w:pStyle w:val="ListParagraph"/>
        <w:tabs>
          <w:tab w:val="left" w:pos="2745"/>
        </w:tabs>
        <w:rPr>
          <w:sz w:val="28"/>
          <w:szCs w:val="28"/>
        </w:rPr>
      </w:pPr>
    </w:p>
    <w:p w:rsidR="00FA421A" w:rsidRPr="006C668E" w:rsidRDefault="00FA421A" w:rsidP="00722F32">
      <w:pPr>
        <w:pStyle w:val="ListParagraph"/>
        <w:tabs>
          <w:tab w:val="left" w:pos="2745"/>
        </w:tabs>
        <w:rPr>
          <w:sz w:val="28"/>
          <w:szCs w:val="28"/>
        </w:rPr>
      </w:pPr>
    </w:p>
    <w:p w:rsidR="00FA421A" w:rsidRPr="006C668E" w:rsidRDefault="00FA421A" w:rsidP="00421EA5">
      <w:pPr>
        <w:tabs>
          <w:tab w:val="left" w:pos="2745"/>
        </w:tabs>
        <w:rPr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</w:p>
    <w:p w:rsidR="00FA421A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  <w:r w:rsidRPr="006C668E">
        <w:rPr>
          <w:b/>
          <w:bCs/>
          <w:sz w:val="28"/>
          <w:szCs w:val="28"/>
        </w:rPr>
        <w:t>Využití funkce kosinus pro výpočty</w:t>
      </w:r>
      <w:r>
        <w:rPr>
          <w:b/>
          <w:bCs/>
          <w:sz w:val="28"/>
          <w:szCs w:val="28"/>
        </w:rPr>
        <w:t xml:space="preserve">            28.5.</w:t>
      </w:r>
    </w:p>
    <w:p w:rsidR="00FA421A" w:rsidRPr="006C668E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  <w:r w:rsidRPr="005D398C">
        <w:rPr>
          <w:b/>
          <w:bCs/>
          <w:noProof/>
          <w:sz w:val="28"/>
          <w:szCs w:val="28"/>
          <w:lang w:eastAsia="cs-CZ"/>
        </w:rPr>
        <w:pict>
          <v:shape id="Obrázek 4" o:spid="_x0000_i1028" type="#_x0000_t75" style="width:453pt;height:651pt;visibility:visible">
            <v:imagedata r:id="rId8" o:title=""/>
          </v:shape>
        </w:pict>
      </w:r>
    </w:p>
    <w:p w:rsidR="00FA421A" w:rsidRPr="006C668E" w:rsidRDefault="00FA421A" w:rsidP="00421EA5">
      <w:p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Je </w:t>
      </w:r>
      <w:r>
        <w:rPr>
          <w:sz w:val="28"/>
          <w:szCs w:val="28"/>
        </w:rPr>
        <w:t xml:space="preserve">to </w:t>
      </w:r>
      <w:r w:rsidRPr="006C668E">
        <w:rPr>
          <w:sz w:val="28"/>
          <w:szCs w:val="28"/>
        </w:rPr>
        <w:t xml:space="preserve">obdobné jako u </w:t>
      </w:r>
      <w:r>
        <w:rPr>
          <w:sz w:val="28"/>
          <w:szCs w:val="28"/>
        </w:rPr>
        <w:t xml:space="preserve">funkce </w:t>
      </w:r>
      <w:r w:rsidRPr="006C668E">
        <w:rPr>
          <w:sz w:val="28"/>
          <w:szCs w:val="28"/>
        </w:rPr>
        <w:t>sinus</w:t>
      </w:r>
    </w:p>
    <w:p w:rsidR="00FA421A" w:rsidRDefault="00FA421A" w:rsidP="00421EA5">
      <w:p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Dosazujeme do definice</w:t>
      </w:r>
      <w:r>
        <w:rPr>
          <w:sz w:val="28"/>
          <w:szCs w:val="28"/>
        </w:rPr>
        <w:t xml:space="preserve"> funkce kosinus</w:t>
      </w:r>
      <w:r w:rsidRPr="006C668E">
        <w:rPr>
          <w:sz w:val="28"/>
          <w:szCs w:val="28"/>
        </w:rPr>
        <w:t xml:space="preserve"> to, co známe</w:t>
      </w:r>
    </w:p>
    <w:p w:rsidR="00FA421A" w:rsidRPr="001D4955" w:rsidRDefault="00FA421A" w:rsidP="00421EA5">
      <w:pPr>
        <w:tabs>
          <w:tab w:val="left" w:pos="2745"/>
        </w:tabs>
        <w:rPr>
          <w:b/>
          <w:bCs/>
          <w:sz w:val="28"/>
          <w:szCs w:val="28"/>
        </w:rPr>
      </w:pPr>
      <w:r w:rsidRPr="001D4955">
        <w:rPr>
          <w:b/>
          <w:bCs/>
          <w:sz w:val="28"/>
          <w:szCs w:val="28"/>
        </w:rPr>
        <w:t xml:space="preserve">Spočítejte si podle vzorů příkladů </w:t>
      </w:r>
    </w:p>
    <w:p w:rsidR="00FA421A" w:rsidRPr="00E400F1" w:rsidRDefault="00FA421A" w:rsidP="00421EA5">
      <w:pPr>
        <w:tabs>
          <w:tab w:val="left" w:pos="2745"/>
        </w:tabs>
        <w:rPr>
          <w:color w:val="FF0000"/>
          <w:sz w:val="28"/>
          <w:szCs w:val="28"/>
        </w:rPr>
      </w:pPr>
      <w:r w:rsidRPr="00E400F1">
        <w:rPr>
          <w:color w:val="FF0000"/>
          <w:sz w:val="28"/>
          <w:szCs w:val="28"/>
        </w:rPr>
        <w:t>Str. 84 / 1  (jeden trojúhelník)</w:t>
      </w:r>
    </w:p>
    <w:p w:rsidR="00FA421A" w:rsidRPr="00E400F1" w:rsidRDefault="00FA421A" w:rsidP="00421EA5">
      <w:pPr>
        <w:tabs>
          <w:tab w:val="left" w:pos="2745"/>
        </w:tabs>
        <w:rPr>
          <w:color w:val="FF0000"/>
          <w:sz w:val="28"/>
          <w:szCs w:val="28"/>
        </w:rPr>
      </w:pPr>
      <w:r w:rsidRPr="00E400F1">
        <w:rPr>
          <w:color w:val="FF0000"/>
          <w:sz w:val="28"/>
          <w:szCs w:val="28"/>
        </w:rPr>
        <w:t>Str. 84/ 2 (jeden trojúhelník)</w:t>
      </w:r>
    </w:p>
    <w:p w:rsidR="00FA421A" w:rsidRPr="00E400F1" w:rsidRDefault="00FA421A" w:rsidP="00421EA5">
      <w:pPr>
        <w:tabs>
          <w:tab w:val="left" w:pos="2745"/>
        </w:tabs>
        <w:rPr>
          <w:color w:val="FF0000"/>
          <w:sz w:val="28"/>
          <w:szCs w:val="28"/>
        </w:rPr>
      </w:pPr>
      <w:r w:rsidRPr="00E400F1">
        <w:rPr>
          <w:color w:val="FF0000"/>
          <w:sz w:val="28"/>
          <w:szCs w:val="28"/>
        </w:rPr>
        <w:t>Str. 85 / 3 (</w:t>
      </w:r>
      <w:r>
        <w:rPr>
          <w:color w:val="FF0000"/>
          <w:sz w:val="28"/>
          <w:szCs w:val="28"/>
        </w:rPr>
        <w:t xml:space="preserve"> jeden trojúhelník</w:t>
      </w:r>
      <w:r w:rsidRPr="00E400F1">
        <w:rPr>
          <w:color w:val="FF0000"/>
          <w:sz w:val="28"/>
          <w:szCs w:val="28"/>
        </w:rPr>
        <w:t xml:space="preserve">) </w:t>
      </w:r>
      <w:bookmarkStart w:id="0" w:name="_GoBack"/>
      <w:bookmarkEnd w:id="0"/>
    </w:p>
    <w:p w:rsidR="00FA421A" w:rsidRPr="007C06DE" w:rsidRDefault="00FA421A" w:rsidP="00722F32">
      <w:pPr>
        <w:tabs>
          <w:tab w:val="left" w:pos="2745"/>
        </w:tabs>
        <w:rPr>
          <w:color w:val="FF0000"/>
          <w:sz w:val="28"/>
          <w:szCs w:val="28"/>
        </w:rPr>
      </w:pPr>
      <w:r w:rsidRPr="00E400F1">
        <w:rPr>
          <w:color w:val="FF0000"/>
          <w:sz w:val="28"/>
          <w:szCs w:val="28"/>
        </w:rPr>
        <w:t xml:space="preserve">Str. 85 / 7 </w:t>
      </w:r>
    </w:p>
    <w:p w:rsidR="00FA421A" w:rsidRDefault="00FA421A" w:rsidP="00722F32">
      <w:pPr>
        <w:tabs>
          <w:tab w:val="left" w:pos="27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Další možnosti využití kosinus a sinus </w:t>
      </w:r>
    </w:p>
    <w:p w:rsidR="00FA421A" w:rsidRPr="00E400F1" w:rsidRDefault="00FA421A" w:rsidP="00722F32">
      <w:pPr>
        <w:tabs>
          <w:tab w:val="left" w:pos="2745"/>
        </w:tabs>
        <w:rPr>
          <w:sz w:val="28"/>
          <w:szCs w:val="28"/>
        </w:rPr>
      </w:pPr>
      <w:r w:rsidRPr="00E400F1">
        <w:rPr>
          <w:sz w:val="28"/>
          <w:szCs w:val="28"/>
        </w:rPr>
        <w:t>Vždy pro pravoúhlý trojúhelník</w:t>
      </w:r>
    </w:p>
    <w:p w:rsidR="00FA421A" w:rsidRDefault="00FA421A" w:rsidP="00722F32">
      <w:pPr>
        <w:tabs>
          <w:tab w:val="left" w:pos="2745"/>
        </w:tabs>
        <w:rPr>
          <w:b/>
          <w:bCs/>
          <w:sz w:val="28"/>
          <w:szCs w:val="28"/>
        </w:rPr>
      </w:pPr>
      <w:r w:rsidRPr="005D398C">
        <w:rPr>
          <w:b/>
          <w:bCs/>
          <w:noProof/>
          <w:sz w:val="28"/>
          <w:szCs w:val="28"/>
          <w:lang w:eastAsia="cs-CZ"/>
        </w:rPr>
        <w:pict>
          <v:shape id="Obrázek 5" o:spid="_x0000_i1029" type="#_x0000_t75" style="width:356.25pt;height:425.25pt;visibility:visible">
            <v:imagedata r:id="rId9" o:title=""/>
          </v:shape>
        </w:pict>
      </w:r>
    </w:p>
    <w:p w:rsidR="00FA421A" w:rsidRPr="007C06DE" w:rsidRDefault="00FA421A" w:rsidP="00421EA5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>Str. 85 / 4                                     Str. 85/6</w:t>
      </w:r>
    </w:p>
    <w:sectPr w:rsidR="00FA421A" w:rsidRPr="007C06DE" w:rsidSect="00774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ogle Sans Display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720B7"/>
    <w:multiLevelType w:val="hybridMultilevel"/>
    <w:tmpl w:val="767CED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77C35D1"/>
    <w:multiLevelType w:val="hybridMultilevel"/>
    <w:tmpl w:val="89B8D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17B"/>
    <w:rsid w:val="001D4955"/>
    <w:rsid w:val="003F70AD"/>
    <w:rsid w:val="00421EA5"/>
    <w:rsid w:val="004B317B"/>
    <w:rsid w:val="005D398C"/>
    <w:rsid w:val="006C668E"/>
    <w:rsid w:val="00722F32"/>
    <w:rsid w:val="00774D13"/>
    <w:rsid w:val="007C06DE"/>
    <w:rsid w:val="007F58F2"/>
    <w:rsid w:val="00937603"/>
    <w:rsid w:val="00A77F36"/>
    <w:rsid w:val="00BC56A3"/>
    <w:rsid w:val="00E400F1"/>
    <w:rsid w:val="00FA421A"/>
    <w:rsid w:val="00FC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D1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C668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15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326</Words>
  <Characters>1928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 9 </dc:title>
  <dc:subject/>
  <dc:creator>Jitka</dc:creator>
  <cp:keywords/>
  <dc:description/>
  <cp:lastModifiedBy>Spravce</cp:lastModifiedBy>
  <cp:revision>2</cp:revision>
  <dcterms:created xsi:type="dcterms:W3CDTF">2020-05-24T12:09:00Z</dcterms:created>
  <dcterms:modified xsi:type="dcterms:W3CDTF">2020-05-24T12:09:00Z</dcterms:modified>
</cp:coreProperties>
</file>