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0F0" w:rsidRPr="006E1D4C" w:rsidRDefault="000560F0">
      <w:pPr>
        <w:rPr>
          <w:b/>
          <w:bCs/>
          <w:sz w:val="28"/>
          <w:szCs w:val="28"/>
        </w:rPr>
      </w:pPr>
      <w:r w:rsidRPr="006E1D4C">
        <w:rPr>
          <w:b/>
          <w:bCs/>
          <w:sz w:val="28"/>
          <w:szCs w:val="28"/>
        </w:rPr>
        <w:t>M  9. A, B         18.5. -   22.5.</w:t>
      </w:r>
    </w:p>
    <w:p w:rsidR="000560F0" w:rsidRDefault="000560F0">
      <w:pPr>
        <w:rPr>
          <w:sz w:val="28"/>
          <w:szCs w:val="28"/>
        </w:rPr>
      </w:pPr>
      <w:r>
        <w:rPr>
          <w:sz w:val="28"/>
          <w:szCs w:val="28"/>
        </w:rPr>
        <w:t xml:space="preserve">Milí žáci , </w:t>
      </w:r>
    </w:p>
    <w:p w:rsidR="000560F0" w:rsidRDefault="000560F0">
      <w:pPr>
        <w:rPr>
          <w:sz w:val="28"/>
          <w:szCs w:val="28"/>
        </w:rPr>
      </w:pPr>
      <w:r>
        <w:rPr>
          <w:sz w:val="28"/>
          <w:szCs w:val="28"/>
        </w:rPr>
        <w:t xml:space="preserve"> s některými  z vás už jsme se potkala v pondělí, některé z vás budu pořád vídat jen na dálku.</w:t>
      </w:r>
    </w:p>
    <w:p w:rsidR="000560F0" w:rsidRDefault="000560F0">
      <w:pPr>
        <w:rPr>
          <w:sz w:val="28"/>
          <w:szCs w:val="28"/>
        </w:rPr>
      </w:pPr>
      <w:r>
        <w:rPr>
          <w:sz w:val="28"/>
          <w:szCs w:val="28"/>
        </w:rPr>
        <w:t xml:space="preserve">Od paní učitelky Gregušové vím, že umíte používat google  classroom . </w:t>
      </w:r>
    </w:p>
    <w:p w:rsidR="000560F0" w:rsidRDefault="000560F0">
      <w:pPr>
        <w:rPr>
          <w:sz w:val="28"/>
          <w:szCs w:val="28"/>
        </w:rPr>
      </w:pPr>
      <w:r>
        <w:rPr>
          <w:sz w:val="28"/>
          <w:szCs w:val="28"/>
        </w:rPr>
        <w:t>Zkusíme to také, pokud se mi to nebude dařit, mějte se mnou trpělivost.</w:t>
      </w:r>
    </w:p>
    <w:p w:rsidR="000560F0" w:rsidRDefault="000560F0" w:rsidP="00685324">
      <w:pPr>
        <w:rPr>
          <w:sz w:val="28"/>
          <w:szCs w:val="28"/>
        </w:rPr>
      </w:pPr>
      <w:r>
        <w:rPr>
          <w:sz w:val="28"/>
          <w:szCs w:val="28"/>
        </w:rPr>
        <w:t xml:space="preserve">Zkuste se tedy tento týden přihlásit do naší učebny Matematika  9. A,B </w:t>
      </w:r>
    </w:p>
    <w:p w:rsidR="000560F0" w:rsidRPr="006E1D4C" w:rsidRDefault="000560F0" w:rsidP="00685324">
      <w:pPr>
        <w:rPr>
          <w:spacing w:val="3"/>
          <w:sz w:val="32"/>
          <w:szCs w:val="32"/>
          <w:shd w:val="clear" w:color="auto" w:fill="FFFFFF"/>
        </w:rPr>
      </w:pPr>
      <w:r>
        <w:rPr>
          <w:sz w:val="28"/>
          <w:szCs w:val="28"/>
        </w:rPr>
        <w:t xml:space="preserve">pomocí tohoto kódu : </w:t>
      </w:r>
      <w:r w:rsidRPr="00685324">
        <w:rPr>
          <w:rFonts w:ascii="Google Sans Display" w:hAnsi="Google Sans Display" w:cs="Google Sans Display"/>
          <w:b/>
          <w:bCs/>
          <w:spacing w:val="3"/>
          <w:sz w:val="32"/>
          <w:szCs w:val="32"/>
          <w:shd w:val="clear" w:color="auto" w:fill="FFFFFF"/>
        </w:rPr>
        <w:t>ne4ttrb</w:t>
      </w:r>
      <w:r>
        <w:rPr>
          <w:rFonts w:ascii="Google Sans Display" w:hAnsi="Google Sans Display" w:cs="Google Sans Display"/>
          <w:b/>
          <w:bCs/>
          <w:spacing w:val="3"/>
          <w:sz w:val="32"/>
          <w:szCs w:val="32"/>
          <w:shd w:val="clear" w:color="auto" w:fill="FFFFFF"/>
        </w:rPr>
        <w:t xml:space="preserve"> </w:t>
      </w:r>
      <w:r w:rsidRPr="006E1D4C">
        <w:rPr>
          <w:rFonts w:ascii="Google Sans Display" w:hAnsi="Google Sans Display" w:cs="Google Sans Display"/>
          <w:spacing w:val="3"/>
          <w:sz w:val="32"/>
          <w:szCs w:val="32"/>
          <w:shd w:val="clear" w:color="auto" w:fill="FFFFFF"/>
        </w:rPr>
        <w:t>na google classroom</w:t>
      </w:r>
      <w:r>
        <w:rPr>
          <w:rFonts w:ascii="Google Sans Display" w:hAnsi="Google Sans Display" w:cs="Google Sans Display"/>
          <w:spacing w:val="3"/>
          <w:sz w:val="32"/>
          <w:szCs w:val="32"/>
          <w:shd w:val="clear" w:color="auto" w:fill="FFFFFF"/>
        </w:rPr>
        <w:t>.com</w:t>
      </w:r>
    </w:p>
    <w:p w:rsidR="000560F0" w:rsidRDefault="000560F0">
      <w:pPr>
        <w:rPr>
          <w:sz w:val="28"/>
          <w:szCs w:val="28"/>
        </w:rPr>
      </w:pPr>
      <w:r>
        <w:rPr>
          <w:sz w:val="28"/>
          <w:szCs w:val="28"/>
        </w:rPr>
        <w:t>Pokud by byl s přihlášením problém, pošlu vám návod od paní učitelky Gregušové .</w:t>
      </w:r>
    </w:p>
    <w:p w:rsidR="000560F0" w:rsidRDefault="000560F0">
      <w:pPr>
        <w:rPr>
          <w:sz w:val="28"/>
          <w:szCs w:val="28"/>
        </w:rPr>
      </w:pPr>
      <w:r>
        <w:rPr>
          <w:sz w:val="28"/>
          <w:szCs w:val="28"/>
        </w:rPr>
        <w:t xml:space="preserve">Musíte být přihlášeni přes váš gmail účet a přes + si pak přidáte učebnu. </w:t>
      </w:r>
    </w:p>
    <w:p w:rsidR="000560F0" w:rsidRDefault="000560F0">
      <w:pPr>
        <w:rPr>
          <w:sz w:val="28"/>
          <w:szCs w:val="28"/>
        </w:rPr>
      </w:pPr>
      <w:r>
        <w:rPr>
          <w:sz w:val="28"/>
          <w:szCs w:val="28"/>
        </w:rPr>
        <w:t>Budu vám tam dávat přípravy, řešení úkolů ke kontrole a zkusím i úkoly.</w:t>
      </w:r>
    </w:p>
    <w:p w:rsidR="000560F0" w:rsidRDefault="000560F0">
      <w:pPr>
        <w:rPr>
          <w:sz w:val="28"/>
          <w:szCs w:val="28"/>
        </w:rPr>
      </w:pPr>
      <w:r>
        <w:rPr>
          <w:sz w:val="28"/>
          <w:szCs w:val="28"/>
        </w:rPr>
        <w:t>Také  odkazy k procvičování na zkoušky.</w:t>
      </w:r>
    </w:p>
    <w:p w:rsidR="000560F0" w:rsidRDefault="000560F0">
      <w:pPr>
        <w:rPr>
          <w:sz w:val="28"/>
          <w:szCs w:val="28"/>
        </w:rPr>
      </w:pPr>
      <w:r>
        <w:rPr>
          <w:sz w:val="28"/>
          <w:szCs w:val="28"/>
        </w:rPr>
        <w:t xml:space="preserve">Přípravu na zkoušky nepodceňujte a opakujte i sami na </w:t>
      </w:r>
      <w:hyperlink r:id="rId5" w:history="1">
        <w:r w:rsidRPr="00834C31">
          <w:rPr>
            <w:rStyle w:val="Hyperlink"/>
            <w:sz w:val="28"/>
            <w:szCs w:val="28"/>
          </w:rPr>
          <w:t>www.skolaposkole.cz</w:t>
        </w:r>
      </w:hyperlink>
      <w:r>
        <w:rPr>
          <w:sz w:val="28"/>
          <w:szCs w:val="28"/>
        </w:rPr>
        <w:t xml:space="preserve"> </w:t>
      </w:r>
    </w:p>
    <w:p w:rsidR="000560F0" w:rsidRDefault="000560F0">
      <w:pPr>
        <w:rPr>
          <w:sz w:val="28"/>
          <w:szCs w:val="28"/>
        </w:rPr>
      </w:pPr>
      <w:r>
        <w:rPr>
          <w:sz w:val="28"/>
          <w:szCs w:val="28"/>
        </w:rPr>
        <w:t>a na stránkách Cermatu , tam je i aplikace do mobilních telefonů.</w:t>
      </w:r>
    </w:p>
    <w:p w:rsidR="000560F0" w:rsidRDefault="000560F0">
      <w:pPr>
        <w:rPr>
          <w:sz w:val="28"/>
          <w:szCs w:val="28"/>
        </w:rPr>
      </w:pPr>
    </w:p>
    <w:p w:rsidR="000560F0" w:rsidRDefault="000560F0">
      <w:pPr>
        <w:rPr>
          <w:sz w:val="28"/>
          <w:szCs w:val="28"/>
        </w:rPr>
      </w:pPr>
      <w:r>
        <w:rPr>
          <w:sz w:val="28"/>
          <w:szCs w:val="28"/>
        </w:rPr>
        <w:t>Všem vám děkuji za to, jak zvládáte úkoly, snažíte se.  Je vás  většina.</w:t>
      </w:r>
    </w:p>
    <w:p w:rsidR="000560F0" w:rsidRDefault="000560F0">
      <w:pPr>
        <w:rPr>
          <w:sz w:val="28"/>
          <w:szCs w:val="28"/>
        </w:rPr>
      </w:pPr>
      <w:r>
        <w:rPr>
          <w:sz w:val="28"/>
          <w:szCs w:val="28"/>
        </w:rPr>
        <w:t>Doufám, že v classroom  učebně uvidím i ty, kteří jsou stále v utajení.</w:t>
      </w:r>
    </w:p>
    <w:p w:rsidR="000560F0" w:rsidRPr="00723849" w:rsidRDefault="000560F0" w:rsidP="00723849">
      <w:pPr>
        <w:tabs>
          <w:tab w:val="left" w:pos="1425"/>
        </w:tabs>
        <w:rPr>
          <w:sz w:val="28"/>
          <w:szCs w:val="28"/>
        </w:rPr>
      </w:pPr>
      <w:r w:rsidRPr="00723849">
        <w:rPr>
          <w:sz w:val="28"/>
          <w:szCs w:val="28"/>
        </w:rPr>
        <w:t xml:space="preserve">Na zkoušky: </w:t>
      </w:r>
    </w:p>
    <w:p w:rsidR="000560F0" w:rsidRPr="00723849" w:rsidRDefault="000560F0" w:rsidP="00723849">
      <w:pPr>
        <w:tabs>
          <w:tab w:val="left" w:pos="1425"/>
        </w:tabs>
        <w:rPr>
          <w:sz w:val="28"/>
          <w:szCs w:val="28"/>
        </w:rPr>
      </w:pPr>
      <w:r>
        <w:rPr>
          <w:sz w:val="28"/>
          <w:szCs w:val="28"/>
        </w:rPr>
        <w:t xml:space="preserve">Testy Cermat - </w:t>
      </w:r>
      <w:r w:rsidRPr="00723849">
        <w:rPr>
          <w:sz w:val="28"/>
          <w:szCs w:val="28"/>
        </w:rPr>
        <w:t xml:space="preserve"> odkaz: </w:t>
      </w:r>
    </w:p>
    <w:p w:rsidR="000560F0" w:rsidRDefault="000560F0" w:rsidP="00723849">
      <w:pPr>
        <w:tabs>
          <w:tab w:val="left" w:pos="1425"/>
        </w:tabs>
        <w:rPr>
          <w:b/>
          <w:bCs/>
          <w:sz w:val="28"/>
          <w:szCs w:val="28"/>
        </w:rPr>
      </w:pPr>
      <w:hyperlink r:id="rId6" w:history="1">
        <w:r w:rsidRPr="001675F9">
          <w:rPr>
            <w:rStyle w:val="Hyperlink"/>
            <w:b/>
            <w:bCs/>
            <w:sz w:val="28"/>
            <w:szCs w:val="28"/>
          </w:rPr>
          <w:t>https://procvicprijimacky.cermat.cz/</w:t>
        </w:r>
      </w:hyperlink>
    </w:p>
    <w:p w:rsidR="000560F0" w:rsidRPr="00723849" w:rsidRDefault="000560F0" w:rsidP="00723849">
      <w:pPr>
        <w:pStyle w:val="ListParagraph"/>
        <w:numPr>
          <w:ilvl w:val="0"/>
          <w:numId w:val="2"/>
        </w:numPr>
        <w:tabs>
          <w:tab w:val="left" w:pos="1425"/>
        </w:tabs>
        <w:rPr>
          <w:b/>
          <w:bCs/>
          <w:sz w:val="28"/>
          <w:szCs w:val="28"/>
        </w:rPr>
      </w:pPr>
      <w:r w:rsidRPr="00723849">
        <w:rPr>
          <w:b/>
          <w:bCs/>
          <w:sz w:val="28"/>
          <w:szCs w:val="28"/>
        </w:rPr>
        <w:t>tam si odklikáte matematiku,</w:t>
      </w:r>
    </w:p>
    <w:p w:rsidR="000560F0" w:rsidRPr="00723849" w:rsidRDefault="000560F0" w:rsidP="00723849">
      <w:pPr>
        <w:pStyle w:val="ListParagraph"/>
        <w:numPr>
          <w:ilvl w:val="0"/>
          <w:numId w:val="2"/>
        </w:numPr>
        <w:tabs>
          <w:tab w:val="left" w:pos="1425"/>
        </w:tabs>
        <w:rPr>
          <w:b/>
          <w:bCs/>
          <w:sz w:val="28"/>
          <w:szCs w:val="28"/>
        </w:rPr>
      </w:pPr>
      <w:r w:rsidRPr="00723849">
        <w:rPr>
          <w:b/>
          <w:bCs/>
          <w:sz w:val="28"/>
          <w:szCs w:val="28"/>
        </w:rPr>
        <w:t xml:space="preserve">čtyřleté obory, </w:t>
      </w:r>
      <w:r>
        <w:rPr>
          <w:b/>
          <w:bCs/>
          <w:sz w:val="28"/>
          <w:szCs w:val="28"/>
        </w:rPr>
        <w:t>vyberete, co chcete procvičovat</w:t>
      </w:r>
      <w:r w:rsidRPr="00723849">
        <w:rPr>
          <w:b/>
          <w:bCs/>
          <w:sz w:val="28"/>
          <w:szCs w:val="28"/>
        </w:rPr>
        <w:t xml:space="preserve">, </w:t>
      </w:r>
    </w:p>
    <w:p w:rsidR="000560F0" w:rsidRPr="00723849" w:rsidRDefault="000560F0" w:rsidP="00723849">
      <w:pPr>
        <w:pStyle w:val="ListParagraph"/>
        <w:numPr>
          <w:ilvl w:val="0"/>
          <w:numId w:val="2"/>
        </w:numPr>
        <w:tabs>
          <w:tab w:val="left" w:pos="1425"/>
        </w:tabs>
        <w:rPr>
          <w:b/>
          <w:bCs/>
          <w:sz w:val="28"/>
          <w:szCs w:val="28"/>
        </w:rPr>
      </w:pPr>
      <w:r w:rsidRPr="00723849">
        <w:rPr>
          <w:b/>
          <w:bCs/>
          <w:sz w:val="28"/>
          <w:szCs w:val="28"/>
        </w:rPr>
        <w:t xml:space="preserve">doporučuji </w:t>
      </w:r>
      <w:r w:rsidRPr="00DA2376">
        <w:rPr>
          <w:b/>
          <w:bCs/>
          <w:color w:val="FF0000"/>
          <w:sz w:val="28"/>
          <w:szCs w:val="28"/>
        </w:rPr>
        <w:t>tužku, papír a vše si psát na papír</w:t>
      </w:r>
      <w:r w:rsidRPr="00723849">
        <w:rPr>
          <w:b/>
          <w:bCs/>
          <w:sz w:val="28"/>
          <w:szCs w:val="28"/>
        </w:rPr>
        <w:t>, pak kontrola.</w:t>
      </w:r>
    </w:p>
    <w:p w:rsidR="000560F0" w:rsidRDefault="000560F0" w:rsidP="00723849">
      <w:pPr>
        <w:tabs>
          <w:tab w:val="left" w:pos="142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Dívat se opravdu nestačí…..</w:t>
      </w:r>
    </w:p>
    <w:p w:rsidR="000560F0" w:rsidRDefault="000560F0" w:rsidP="00723849">
      <w:pPr>
        <w:tabs>
          <w:tab w:val="left" w:pos="1425"/>
        </w:tabs>
        <w:rPr>
          <w:b/>
          <w:bCs/>
          <w:sz w:val="28"/>
          <w:szCs w:val="28"/>
        </w:rPr>
      </w:pPr>
    </w:p>
    <w:p w:rsidR="000560F0" w:rsidRDefault="000560F0" w:rsidP="00723849">
      <w:pPr>
        <w:tabs>
          <w:tab w:val="left" w:pos="142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Jitka Maradová</w:t>
      </w:r>
    </w:p>
    <w:p w:rsidR="000560F0" w:rsidRPr="00723849" w:rsidRDefault="000560F0" w:rsidP="00723849">
      <w:pPr>
        <w:tabs>
          <w:tab w:val="left" w:pos="1425"/>
        </w:tabs>
        <w:rPr>
          <w:b/>
          <w:bCs/>
          <w:sz w:val="28"/>
          <w:szCs w:val="28"/>
        </w:rPr>
      </w:pPr>
    </w:p>
    <w:p w:rsidR="000560F0" w:rsidRDefault="000560F0">
      <w:pPr>
        <w:rPr>
          <w:sz w:val="28"/>
          <w:szCs w:val="28"/>
        </w:rPr>
      </w:pPr>
    </w:p>
    <w:p w:rsidR="000560F0" w:rsidRPr="00542E49" w:rsidRDefault="000560F0">
      <w:pPr>
        <w:rPr>
          <w:sz w:val="28"/>
          <w:szCs w:val="28"/>
        </w:rPr>
      </w:pPr>
      <w:r w:rsidRPr="00542E49">
        <w:rPr>
          <w:sz w:val="28"/>
          <w:szCs w:val="28"/>
        </w:rPr>
        <w:t xml:space="preserve">Kontrola úkolu z minulého </w:t>
      </w:r>
      <w:r>
        <w:rPr>
          <w:sz w:val="28"/>
          <w:szCs w:val="28"/>
        </w:rPr>
        <w:t xml:space="preserve">týdne  14.5. ( většina měla správně) </w:t>
      </w:r>
    </w:p>
    <w:p w:rsidR="000560F0" w:rsidRDefault="000560F0"/>
    <w:p w:rsidR="000560F0" w:rsidRDefault="000560F0">
      <w:r w:rsidRPr="00147AF2"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377.25pt;height:249pt;rotation:90;visibility:visible">
            <v:imagedata r:id="rId7" o:title="" cropleft="4200f" cropright="6832f"/>
          </v:shape>
        </w:pict>
      </w:r>
    </w:p>
    <w:p w:rsidR="000560F0" w:rsidRPr="00542E49" w:rsidRDefault="000560F0" w:rsidP="00542E49"/>
    <w:p w:rsidR="000560F0" w:rsidRDefault="000560F0" w:rsidP="00542E49"/>
    <w:p w:rsidR="000560F0" w:rsidRDefault="000560F0" w:rsidP="00542E49">
      <w:pPr>
        <w:rPr>
          <w:b/>
          <w:bCs/>
          <w:sz w:val="28"/>
          <w:szCs w:val="28"/>
        </w:rPr>
      </w:pPr>
    </w:p>
    <w:p w:rsidR="000560F0" w:rsidRDefault="000560F0" w:rsidP="00542E49">
      <w:pPr>
        <w:rPr>
          <w:b/>
          <w:bCs/>
          <w:sz w:val="28"/>
          <w:szCs w:val="28"/>
        </w:rPr>
      </w:pPr>
    </w:p>
    <w:p w:rsidR="000560F0" w:rsidRDefault="000560F0" w:rsidP="00542E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Pondělí a středa jste ve škole, tedy  si učivo tohoto týdne rozvrhněte v čase, jak vám to vyhovuje. </w:t>
      </w:r>
    </w:p>
    <w:p w:rsidR="000560F0" w:rsidRDefault="000560F0" w:rsidP="00542E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Ti z vás, kteří ve škole nejste, si můžete udělat hned,  na zkoušky vám zase dám na web to, co uděláme. Přípravu nepodceňujte. </w:t>
      </w:r>
    </w:p>
    <w:p w:rsidR="000560F0" w:rsidRPr="006E1D4C" w:rsidRDefault="000560F0" w:rsidP="00542E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Pokud se naučíte počítat sinus, další funkce  už budou obdobné. </w:t>
      </w:r>
    </w:p>
    <w:p w:rsidR="000560F0" w:rsidRPr="004769DE" w:rsidRDefault="000560F0" w:rsidP="00542E49">
      <w:pPr>
        <w:rPr>
          <w:b/>
          <w:bCs/>
          <w:sz w:val="28"/>
          <w:szCs w:val="28"/>
        </w:rPr>
      </w:pPr>
      <w:r w:rsidRPr="004769DE">
        <w:rPr>
          <w:b/>
          <w:bCs/>
          <w:sz w:val="28"/>
          <w:szCs w:val="28"/>
        </w:rPr>
        <w:t>1 hodina</w:t>
      </w:r>
    </w:p>
    <w:p w:rsidR="000560F0" w:rsidRPr="00094EBD" w:rsidRDefault="000560F0" w:rsidP="00542E49">
      <w:pPr>
        <w:rPr>
          <w:sz w:val="28"/>
          <w:szCs w:val="28"/>
        </w:rPr>
      </w:pPr>
      <w:r w:rsidRPr="00094EBD">
        <w:rPr>
          <w:sz w:val="28"/>
          <w:szCs w:val="28"/>
        </w:rPr>
        <w:t xml:space="preserve">Učebnice str. 70 – 74 </w:t>
      </w:r>
    </w:p>
    <w:p w:rsidR="000560F0" w:rsidRDefault="000560F0" w:rsidP="00542E49">
      <w:pPr>
        <w:rPr>
          <w:b/>
          <w:bCs/>
          <w:sz w:val="28"/>
          <w:szCs w:val="28"/>
        </w:rPr>
      </w:pPr>
      <w:r w:rsidRPr="00542E49">
        <w:rPr>
          <w:b/>
          <w:bCs/>
          <w:sz w:val="28"/>
          <w:szCs w:val="28"/>
        </w:rPr>
        <w:t>Funkce y = sin α</w:t>
      </w:r>
    </w:p>
    <w:p w:rsidR="000560F0" w:rsidRPr="00CA6726" w:rsidRDefault="000560F0" w:rsidP="00CA672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Načrtnout </w:t>
      </w:r>
      <w:r w:rsidRPr="00CA6726">
        <w:rPr>
          <w:sz w:val="28"/>
          <w:szCs w:val="28"/>
        </w:rPr>
        <w:t>graf str. 72</w:t>
      </w:r>
    </w:p>
    <w:p w:rsidR="000560F0" w:rsidRPr="00CA6726" w:rsidRDefault="000560F0" w:rsidP="00CA6726">
      <w:pPr>
        <w:pStyle w:val="ListParagraph"/>
        <w:numPr>
          <w:ilvl w:val="0"/>
          <w:numId w:val="1"/>
        </w:numPr>
        <w:rPr>
          <w:b/>
          <w:bCs/>
          <w:color w:val="FF0000"/>
          <w:sz w:val="28"/>
          <w:szCs w:val="28"/>
        </w:rPr>
      </w:pPr>
      <w:r w:rsidRPr="00CA6726">
        <w:rPr>
          <w:b/>
          <w:bCs/>
          <w:color w:val="FF0000"/>
          <w:sz w:val="28"/>
          <w:szCs w:val="28"/>
        </w:rPr>
        <w:t>Př. Určování hodnot funkce sinus z M-F tabulek:</w:t>
      </w:r>
    </w:p>
    <w:p w:rsidR="000560F0" w:rsidRPr="00CA6726" w:rsidRDefault="000560F0" w:rsidP="00CA6726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CA6726">
        <w:rPr>
          <w:b/>
          <w:bCs/>
          <w:sz w:val="28"/>
          <w:szCs w:val="28"/>
        </w:rPr>
        <w:t>Str. 28 tabulky</w:t>
      </w:r>
    </w:p>
    <w:p w:rsidR="000560F0" w:rsidRPr="00CA6726" w:rsidRDefault="000560F0" w:rsidP="00CA672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A6726">
        <w:rPr>
          <w:sz w:val="28"/>
          <w:szCs w:val="28"/>
        </w:rPr>
        <w:t>Svislý modrý sloupce úhly</w:t>
      </w:r>
    </w:p>
    <w:p w:rsidR="000560F0" w:rsidRPr="00CA6726" w:rsidRDefault="000560F0" w:rsidP="00CA672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A6726">
        <w:rPr>
          <w:sz w:val="28"/>
          <w:szCs w:val="28"/>
        </w:rPr>
        <w:t>Vodorovný modrý sloupec nahoře minuty</w:t>
      </w:r>
    </w:p>
    <w:p w:rsidR="000560F0" w:rsidRPr="006E1D4C" w:rsidRDefault="000560F0" w:rsidP="00CA6726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CA6726">
        <w:rPr>
          <w:sz w:val="28"/>
          <w:szCs w:val="28"/>
        </w:rPr>
        <w:t xml:space="preserve">Zápis </w:t>
      </w:r>
      <w:r>
        <w:rPr>
          <w:sz w:val="28"/>
          <w:szCs w:val="28"/>
        </w:rPr>
        <w:t xml:space="preserve"> (</w:t>
      </w:r>
      <w:r w:rsidRPr="006E1D4C">
        <w:rPr>
          <w:b/>
          <w:bCs/>
          <w:sz w:val="28"/>
          <w:szCs w:val="28"/>
        </w:rPr>
        <w:t>ukažte si v tabulkách – návod v učebnici str. 73)</w:t>
      </w:r>
    </w:p>
    <w:p w:rsidR="000560F0" w:rsidRPr="0060020F" w:rsidRDefault="000560F0" w:rsidP="00CA6726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Příklad</w:t>
      </w:r>
      <w:r w:rsidRPr="0060020F">
        <w:rPr>
          <w:b/>
          <w:bCs/>
          <w:sz w:val="28"/>
          <w:szCs w:val="28"/>
        </w:rPr>
        <w:t xml:space="preserve">: </w:t>
      </w:r>
    </w:p>
    <w:p w:rsidR="000560F0" w:rsidRPr="00CA6726" w:rsidRDefault="000560F0" w:rsidP="00CA672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A6726">
        <w:rPr>
          <w:sz w:val="28"/>
          <w:szCs w:val="28"/>
        </w:rPr>
        <w:t>Sin 10° = 0,1736</w:t>
      </w:r>
    </w:p>
    <w:p w:rsidR="000560F0" w:rsidRPr="00CA6726" w:rsidRDefault="000560F0" w:rsidP="00CA672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A6726">
        <w:rPr>
          <w:sz w:val="28"/>
          <w:szCs w:val="28"/>
        </w:rPr>
        <w:t>Sin 10° 20´ = 0,1765</w:t>
      </w:r>
    </w:p>
    <w:p w:rsidR="000560F0" w:rsidRPr="00CA6726" w:rsidRDefault="000560F0" w:rsidP="00CA672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A6726">
        <w:rPr>
          <w:sz w:val="28"/>
          <w:szCs w:val="28"/>
        </w:rPr>
        <w:t>Sin 56° = 0,8290</w:t>
      </w:r>
    </w:p>
    <w:p w:rsidR="000560F0" w:rsidRDefault="000560F0" w:rsidP="00542E49">
      <w:pPr>
        <w:rPr>
          <w:b/>
          <w:bCs/>
          <w:sz w:val="28"/>
          <w:szCs w:val="28"/>
        </w:rPr>
      </w:pPr>
    </w:p>
    <w:p w:rsidR="000560F0" w:rsidRDefault="000560F0" w:rsidP="00542E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 M – F  tabulkách si najděte  hodnoty funkce sinus a zaokrouhlené na 2 desetinná místa zapište do tabulky (v MF tabulkách str. 28 )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06"/>
        <w:gridCol w:w="649"/>
        <w:gridCol w:w="708"/>
        <w:gridCol w:w="765"/>
        <w:gridCol w:w="596"/>
        <w:gridCol w:w="906"/>
        <w:gridCol w:w="906"/>
        <w:gridCol w:w="906"/>
        <w:gridCol w:w="906"/>
        <w:gridCol w:w="827"/>
        <w:gridCol w:w="709"/>
      </w:tblGrid>
      <w:tr w:rsidR="000560F0" w:rsidRPr="00DD4DC2">
        <w:tc>
          <w:tcPr>
            <w:tcW w:w="906" w:type="dxa"/>
          </w:tcPr>
          <w:p w:rsidR="000560F0" w:rsidRPr="00DD4DC2" w:rsidRDefault="000560F0" w:rsidP="00DD4DC2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DD4DC2">
              <w:rPr>
                <w:b/>
                <w:bCs/>
                <w:sz w:val="28"/>
                <w:szCs w:val="28"/>
              </w:rPr>
              <w:t>α</w:t>
            </w:r>
          </w:p>
        </w:tc>
        <w:tc>
          <w:tcPr>
            <w:tcW w:w="649" w:type="dxa"/>
          </w:tcPr>
          <w:p w:rsidR="000560F0" w:rsidRPr="00DD4DC2" w:rsidRDefault="000560F0" w:rsidP="00DD4DC2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DD4DC2">
              <w:rPr>
                <w:b/>
                <w:bCs/>
                <w:sz w:val="28"/>
                <w:szCs w:val="28"/>
              </w:rPr>
              <w:t>0°</w:t>
            </w:r>
          </w:p>
        </w:tc>
        <w:tc>
          <w:tcPr>
            <w:tcW w:w="708" w:type="dxa"/>
          </w:tcPr>
          <w:p w:rsidR="000560F0" w:rsidRPr="00DD4DC2" w:rsidRDefault="000560F0" w:rsidP="00DD4DC2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DD4DC2">
              <w:rPr>
                <w:b/>
                <w:bCs/>
                <w:sz w:val="28"/>
                <w:szCs w:val="28"/>
              </w:rPr>
              <w:t>10°</w:t>
            </w:r>
          </w:p>
        </w:tc>
        <w:tc>
          <w:tcPr>
            <w:tcW w:w="765" w:type="dxa"/>
          </w:tcPr>
          <w:p w:rsidR="000560F0" w:rsidRPr="00DD4DC2" w:rsidRDefault="000560F0" w:rsidP="00DD4DC2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DD4DC2">
              <w:rPr>
                <w:b/>
                <w:bCs/>
                <w:sz w:val="28"/>
                <w:szCs w:val="28"/>
              </w:rPr>
              <w:t>20°</w:t>
            </w:r>
          </w:p>
        </w:tc>
        <w:tc>
          <w:tcPr>
            <w:tcW w:w="596" w:type="dxa"/>
          </w:tcPr>
          <w:p w:rsidR="000560F0" w:rsidRPr="00DD4DC2" w:rsidRDefault="000560F0" w:rsidP="00DD4DC2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DD4DC2">
              <w:rPr>
                <w:b/>
                <w:bCs/>
                <w:sz w:val="28"/>
                <w:szCs w:val="28"/>
              </w:rPr>
              <w:t>30°</w:t>
            </w:r>
          </w:p>
        </w:tc>
        <w:tc>
          <w:tcPr>
            <w:tcW w:w="906" w:type="dxa"/>
          </w:tcPr>
          <w:p w:rsidR="000560F0" w:rsidRPr="00DD4DC2" w:rsidRDefault="000560F0" w:rsidP="00DD4DC2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DD4DC2">
              <w:rPr>
                <w:b/>
                <w:bCs/>
                <w:sz w:val="28"/>
                <w:szCs w:val="28"/>
              </w:rPr>
              <w:t>40°</w:t>
            </w:r>
          </w:p>
        </w:tc>
        <w:tc>
          <w:tcPr>
            <w:tcW w:w="906" w:type="dxa"/>
          </w:tcPr>
          <w:p w:rsidR="000560F0" w:rsidRPr="00DD4DC2" w:rsidRDefault="000560F0" w:rsidP="00DD4DC2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DD4DC2">
              <w:rPr>
                <w:b/>
                <w:bCs/>
                <w:sz w:val="28"/>
                <w:szCs w:val="28"/>
              </w:rPr>
              <w:t>50°</w:t>
            </w:r>
          </w:p>
        </w:tc>
        <w:tc>
          <w:tcPr>
            <w:tcW w:w="906" w:type="dxa"/>
          </w:tcPr>
          <w:p w:rsidR="000560F0" w:rsidRPr="00DD4DC2" w:rsidRDefault="000560F0" w:rsidP="00DD4DC2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DD4DC2">
              <w:rPr>
                <w:b/>
                <w:bCs/>
                <w:sz w:val="28"/>
                <w:szCs w:val="28"/>
              </w:rPr>
              <w:t>60°</w:t>
            </w:r>
          </w:p>
        </w:tc>
        <w:tc>
          <w:tcPr>
            <w:tcW w:w="906" w:type="dxa"/>
          </w:tcPr>
          <w:p w:rsidR="000560F0" w:rsidRPr="00DD4DC2" w:rsidRDefault="000560F0" w:rsidP="00DD4DC2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DD4DC2">
              <w:rPr>
                <w:b/>
                <w:bCs/>
                <w:sz w:val="28"/>
                <w:szCs w:val="28"/>
              </w:rPr>
              <w:t>70°</w:t>
            </w:r>
          </w:p>
        </w:tc>
        <w:tc>
          <w:tcPr>
            <w:tcW w:w="827" w:type="dxa"/>
          </w:tcPr>
          <w:p w:rsidR="000560F0" w:rsidRPr="00DD4DC2" w:rsidRDefault="000560F0" w:rsidP="00DD4DC2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DD4DC2">
              <w:rPr>
                <w:b/>
                <w:bCs/>
                <w:sz w:val="28"/>
                <w:szCs w:val="28"/>
              </w:rPr>
              <w:t>80°</w:t>
            </w:r>
          </w:p>
        </w:tc>
        <w:tc>
          <w:tcPr>
            <w:tcW w:w="709" w:type="dxa"/>
          </w:tcPr>
          <w:p w:rsidR="000560F0" w:rsidRPr="00DD4DC2" w:rsidRDefault="000560F0" w:rsidP="00DD4DC2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DD4DC2">
              <w:rPr>
                <w:b/>
                <w:bCs/>
                <w:sz w:val="28"/>
                <w:szCs w:val="28"/>
              </w:rPr>
              <w:t>90°</w:t>
            </w:r>
          </w:p>
        </w:tc>
      </w:tr>
      <w:tr w:rsidR="000560F0" w:rsidRPr="00DD4DC2">
        <w:tc>
          <w:tcPr>
            <w:tcW w:w="906" w:type="dxa"/>
          </w:tcPr>
          <w:p w:rsidR="000560F0" w:rsidRPr="00DD4DC2" w:rsidRDefault="000560F0" w:rsidP="00DD4DC2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DD4DC2">
              <w:rPr>
                <w:b/>
                <w:bCs/>
                <w:sz w:val="28"/>
                <w:szCs w:val="28"/>
              </w:rPr>
              <w:t>sin α</w:t>
            </w:r>
          </w:p>
        </w:tc>
        <w:tc>
          <w:tcPr>
            <w:tcW w:w="649" w:type="dxa"/>
          </w:tcPr>
          <w:p w:rsidR="000560F0" w:rsidRPr="00DD4DC2" w:rsidRDefault="000560F0" w:rsidP="00DD4DC2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0560F0" w:rsidRPr="00DD4DC2" w:rsidRDefault="000560F0" w:rsidP="00DD4DC2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5" w:type="dxa"/>
          </w:tcPr>
          <w:p w:rsidR="000560F0" w:rsidRPr="00DD4DC2" w:rsidRDefault="000560F0" w:rsidP="00DD4DC2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96" w:type="dxa"/>
          </w:tcPr>
          <w:p w:rsidR="000560F0" w:rsidRPr="00DD4DC2" w:rsidRDefault="000560F0" w:rsidP="00DD4DC2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6" w:type="dxa"/>
          </w:tcPr>
          <w:p w:rsidR="000560F0" w:rsidRPr="00DD4DC2" w:rsidRDefault="000560F0" w:rsidP="00DD4DC2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6" w:type="dxa"/>
          </w:tcPr>
          <w:p w:rsidR="000560F0" w:rsidRPr="00DD4DC2" w:rsidRDefault="000560F0" w:rsidP="00DD4DC2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6" w:type="dxa"/>
          </w:tcPr>
          <w:p w:rsidR="000560F0" w:rsidRPr="00DD4DC2" w:rsidRDefault="000560F0" w:rsidP="00DD4DC2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6" w:type="dxa"/>
          </w:tcPr>
          <w:p w:rsidR="000560F0" w:rsidRPr="00DD4DC2" w:rsidRDefault="000560F0" w:rsidP="00DD4DC2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7" w:type="dxa"/>
          </w:tcPr>
          <w:p w:rsidR="000560F0" w:rsidRPr="00DD4DC2" w:rsidRDefault="000560F0" w:rsidP="00DD4DC2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0560F0" w:rsidRPr="00DD4DC2" w:rsidRDefault="000560F0" w:rsidP="00DD4DC2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</w:tbl>
    <w:p w:rsidR="000560F0" w:rsidRPr="00542E49" w:rsidRDefault="000560F0" w:rsidP="00542E49">
      <w:pPr>
        <w:rPr>
          <w:b/>
          <w:bCs/>
          <w:sz w:val="28"/>
          <w:szCs w:val="28"/>
        </w:rPr>
      </w:pPr>
    </w:p>
    <w:p w:rsidR="000560F0" w:rsidRPr="00AA1E93" w:rsidRDefault="000560F0" w:rsidP="00542E49">
      <w:pPr>
        <w:rPr>
          <w:color w:val="FF0000"/>
          <w:sz w:val="28"/>
          <w:szCs w:val="28"/>
        </w:rPr>
      </w:pPr>
      <w:r w:rsidRPr="00AA1E93">
        <w:rPr>
          <w:color w:val="FF0000"/>
          <w:sz w:val="28"/>
          <w:szCs w:val="28"/>
        </w:rPr>
        <w:t xml:space="preserve">Př. Pomocí tabulek určete velikosti úhlů </w:t>
      </w:r>
    </w:p>
    <w:p w:rsidR="000560F0" w:rsidRPr="00AA1E93" w:rsidRDefault="000560F0" w:rsidP="00542E49">
      <w:pPr>
        <w:rPr>
          <w:sz w:val="28"/>
          <w:szCs w:val="28"/>
        </w:rPr>
      </w:pPr>
      <w:r w:rsidRPr="00AA1E93">
        <w:rPr>
          <w:sz w:val="28"/>
          <w:szCs w:val="28"/>
        </w:rPr>
        <w:t>Postupujeme opačně, v tabulkách hledáme hodnoty, které jsou stejné nebo se nejvíc</w:t>
      </w:r>
      <w:r>
        <w:rPr>
          <w:sz w:val="28"/>
          <w:szCs w:val="28"/>
        </w:rPr>
        <w:t>e blíží dané hodnotě sinus úhlu</w:t>
      </w:r>
      <w:r w:rsidRPr="00AA1E93">
        <w:rPr>
          <w:sz w:val="28"/>
          <w:szCs w:val="28"/>
        </w:rPr>
        <w:t xml:space="preserve">: </w:t>
      </w:r>
    </w:p>
    <w:p w:rsidR="000560F0" w:rsidRDefault="000560F0" w:rsidP="00542E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sin</w:t>
      </w:r>
      <w:r w:rsidRPr="00542E49">
        <w:rPr>
          <w:b/>
          <w:bCs/>
          <w:sz w:val="28"/>
          <w:szCs w:val="28"/>
        </w:rPr>
        <w:t xml:space="preserve"> α</w:t>
      </w:r>
      <w:r>
        <w:rPr>
          <w:b/>
          <w:bCs/>
          <w:sz w:val="28"/>
          <w:szCs w:val="28"/>
        </w:rPr>
        <w:t xml:space="preserve"> =  0,8760, </w:t>
      </w:r>
      <w:r w:rsidRPr="00542E49">
        <w:rPr>
          <w:b/>
          <w:bCs/>
          <w:sz w:val="28"/>
          <w:szCs w:val="28"/>
        </w:rPr>
        <w:t>α</w:t>
      </w:r>
      <w:r>
        <w:rPr>
          <w:b/>
          <w:bCs/>
          <w:sz w:val="28"/>
          <w:szCs w:val="28"/>
        </w:rPr>
        <w:t xml:space="preserve"> = 61° 10´</w:t>
      </w:r>
    </w:p>
    <w:p w:rsidR="000560F0" w:rsidRDefault="000560F0" w:rsidP="00542E49">
      <w:pPr>
        <w:rPr>
          <w:b/>
          <w:bCs/>
          <w:sz w:val="28"/>
          <w:szCs w:val="28"/>
        </w:rPr>
      </w:pPr>
      <w:r w:rsidRPr="00DD4DC2">
        <w:rPr>
          <w:b/>
          <w:bCs/>
          <w:noProof/>
          <w:sz w:val="28"/>
          <w:szCs w:val="28"/>
          <w:lang w:eastAsia="cs-CZ"/>
        </w:rPr>
        <w:pict>
          <v:shape id="Obrázek 2" o:spid="_x0000_i1026" type="#_x0000_t75" style="width:171pt;height:162.75pt;rotation:90;visibility:visible">
            <v:imagedata r:id="rId8" o:title="" croptop="3252f" cropbottom="6830f" cropleft="24283f" cropright="-210f"/>
          </v:shape>
        </w:pict>
      </w:r>
    </w:p>
    <w:p w:rsidR="000560F0" w:rsidRDefault="000560F0" w:rsidP="00542E49">
      <w:pPr>
        <w:rPr>
          <w:sz w:val="28"/>
          <w:szCs w:val="28"/>
        </w:rPr>
      </w:pPr>
    </w:p>
    <w:p w:rsidR="000560F0" w:rsidRPr="00CA6726" w:rsidRDefault="000560F0" w:rsidP="00542E49">
      <w:pPr>
        <w:rPr>
          <w:b/>
          <w:bCs/>
          <w:sz w:val="28"/>
          <w:szCs w:val="28"/>
        </w:rPr>
      </w:pPr>
      <w:r w:rsidRPr="00CA6726">
        <w:rPr>
          <w:b/>
          <w:bCs/>
          <w:sz w:val="28"/>
          <w:szCs w:val="28"/>
        </w:rPr>
        <w:t>Sin β = 0,76 ,  β =  49°30´</w:t>
      </w:r>
    </w:p>
    <w:p w:rsidR="000560F0" w:rsidRDefault="000560F0" w:rsidP="00542E49">
      <w:pPr>
        <w:rPr>
          <w:sz w:val="28"/>
          <w:szCs w:val="28"/>
        </w:rPr>
      </w:pPr>
      <w:r>
        <w:rPr>
          <w:sz w:val="28"/>
          <w:szCs w:val="28"/>
        </w:rPr>
        <w:t>(v tabulkách najdeme hodnotu nejbližší číslu 0,76. to je asi 0,7604 a určíme úhel)</w:t>
      </w:r>
    </w:p>
    <w:p w:rsidR="000560F0" w:rsidRPr="00CA6726" w:rsidRDefault="000560F0" w:rsidP="00542E49">
      <w:pPr>
        <w:rPr>
          <w:b/>
          <w:bCs/>
          <w:sz w:val="28"/>
          <w:szCs w:val="28"/>
        </w:rPr>
      </w:pPr>
      <w:r w:rsidRPr="00CA6726">
        <w:rPr>
          <w:b/>
          <w:bCs/>
          <w:sz w:val="28"/>
          <w:szCs w:val="28"/>
        </w:rPr>
        <w:t>Sin γ = 0, 84,  γ =  57 °10´</w:t>
      </w:r>
    </w:p>
    <w:p w:rsidR="000560F0" w:rsidRPr="00CA6726" w:rsidRDefault="000560F0" w:rsidP="00542E49">
      <w:pPr>
        <w:rPr>
          <w:sz w:val="28"/>
          <w:szCs w:val="28"/>
        </w:rPr>
      </w:pPr>
      <w:r>
        <w:rPr>
          <w:sz w:val="28"/>
          <w:szCs w:val="28"/>
        </w:rPr>
        <w:t xml:space="preserve">( v tabulkách najdeme nejbližší hodnotu k číslu 0,84 a to je 0,8403 a určíme úhel) </w:t>
      </w:r>
    </w:p>
    <w:p w:rsidR="000560F0" w:rsidRDefault="000560F0" w:rsidP="00542E49">
      <w:pPr>
        <w:rPr>
          <w:sz w:val="28"/>
          <w:szCs w:val="28"/>
        </w:rPr>
      </w:pPr>
      <w:r w:rsidRPr="00CA6726">
        <w:rPr>
          <w:sz w:val="28"/>
          <w:szCs w:val="28"/>
        </w:rPr>
        <w:t>Procvičení  hledat hodnoty stejně pak budete i pro cos,</w:t>
      </w:r>
      <w:r>
        <w:rPr>
          <w:sz w:val="28"/>
          <w:szCs w:val="28"/>
        </w:rPr>
        <w:t xml:space="preserve"> </w:t>
      </w:r>
      <w:r w:rsidRPr="00CA6726">
        <w:rPr>
          <w:sz w:val="28"/>
          <w:szCs w:val="28"/>
        </w:rPr>
        <w:t xml:space="preserve">tg, cotg, </w:t>
      </w:r>
    </w:p>
    <w:p w:rsidR="000560F0" w:rsidRPr="00CA6726" w:rsidRDefault="000560F0" w:rsidP="00542E49">
      <w:pPr>
        <w:rPr>
          <w:sz w:val="28"/>
          <w:szCs w:val="28"/>
        </w:rPr>
      </w:pPr>
      <w:r>
        <w:rPr>
          <w:sz w:val="28"/>
          <w:szCs w:val="28"/>
        </w:rPr>
        <w:t>tedy se dobře naučte</w:t>
      </w:r>
      <w:r w:rsidRPr="00CA6726">
        <w:rPr>
          <w:sz w:val="28"/>
          <w:szCs w:val="28"/>
        </w:rPr>
        <w:t>:</w:t>
      </w:r>
    </w:p>
    <w:p w:rsidR="000560F0" w:rsidRDefault="000560F0" w:rsidP="00542E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Str. 74 / cv. 4 ( stačí si zkusit 4 hodnoty) </w:t>
      </w:r>
    </w:p>
    <w:p w:rsidR="000560F0" w:rsidRDefault="000560F0" w:rsidP="00542E49">
      <w:pPr>
        <w:rPr>
          <w:b/>
          <w:bCs/>
          <w:sz w:val="28"/>
          <w:szCs w:val="28"/>
        </w:rPr>
      </w:pPr>
    </w:p>
    <w:p w:rsidR="000560F0" w:rsidRDefault="000560F0" w:rsidP="00542E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 hodiny </w:t>
      </w:r>
    </w:p>
    <w:p w:rsidR="000560F0" w:rsidRDefault="000560F0" w:rsidP="00542E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Užití funkce sinus na výpočty </w:t>
      </w:r>
    </w:p>
    <w:p w:rsidR="000560F0" w:rsidRDefault="000560F0" w:rsidP="00542E49">
      <w:pPr>
        <w:rPr>
          <w:sz w:val="28"/>
          <w:szCs w:val="28"/>
        </w:rPr>
      </w:pPr>
      <w:r w:rsidRPr="00E65A0E">
        <w:rPr>
          <w:sz w:val="28"/>
          <w:szCs w:val="28"/>
        </w:rPr>
        <w:t xml:space="preserve">Budete </w:t>
      </w:r>
      <w:r>
        <w:rPr>
          <w:sz w:val="28"/>
          <w:szCs w:val="28"/>
        </w:rPr>
        <w:t>pou</w:t>
      </w:r>
      <w:r w:rsidRPr="00E65A0E">
        <w:rPr>
          <w:sz w:val="28"/>
          <w:szCs w:val="28"/>
        </w:rPr>
        <w:t xml:space="preserve">žívat </w:t>
      </w:r>
      <w:r w:rsidRPr="00094EBD">
        <w:rPr>
          <w:b/>
          <w:bCs/>
          <w:sz w:val="28"/>
          <w:szCs w:val="28"/>
        </w:rPr>
        <w:t>tabulky a kalkulačku</w:t>
      </w:r>
      <w:r w:rsidRPr="00E65A0E">
        <w:rPr>
          <w:sz w:val="28"/>
          <w:szCs w:val="28"/>
        </w:rPr>
        <w:t xml:space="preserve"> a podle vzorů příkladů pak procvičovat</w:t>
      </w:r>
    </w:p>
    <w:p w:rsidR="000560F0" w:rsidRPr="006E1D4C" w:rsidRDefault="000560F0" w:rsidP="00542E49">
      <w:pPr>
        <w:rPr>
          <w:b/>
          <w:bCs/>
          <w:color w:val="FF0000"/>
          <w:sz w:val="28"/>
          <w:szCs w:val="28"/>
        </w:rPr>
      </w:pPr>
      <w:r w:rsidRPr="006E1D4C">
        <w:rPr>
          <w:b/>
          <w:bCs/>
          <w:color w:val="FF0000"/>
          <w:sz w:val="28"/>
          <w:szCs w:val="28"/>
        </w:rPr>
        <w:t xml:space="preserve">Pokud máte možnost, vzory příkladů si vytiskněte. </w:t>
      </w:r>
    </w:p>
    <w:p w:rsidR="000560F0" w:rsidRPr="006E1D4C" w:rsidRDefault="000560F0" w:rsidP="00542E49">
      <w:pPr>
        <w:rPr>
          <w:sz w:val="28"/>
          <w:szCs w:val="28"/>
        </w:rPr>
      </w:pPr>
      <w:r w:rsidRPr="006E1D4C">
        <w:rPr>
          <w:sz w:val="28"/>
          <w:szCs w:val="28"/>
        </w:rPr>
        <w:t>Funkce sinus úhlu je definovaná</w:t>
      </w:r>
    </w:p>
    <w:p w:rsidR="000560F0" w:rsidRPr="006E1D4C" w:rsidRDefault="000560F0" w:rsidP="00542E49">
      <w:pPr>
        <w:rPr>
          <w:sz w:val="28"/>
          <w:szCs w:val="28"/>
        </w:rPr>
      </w:pPr>
      <w:r w:rsidRPr="006E1D4C">
        <w:rPr>
          <w:sz w:val="28"/>
          <w:szCs w:val="28"/>
        </w:rPr>
        <w:t xml:space="preserve"> jako protilehlá odvěsna k úhlu ku přeponě.</w:t>
      </w:r>
    </w:p>
    <w:p w:rsidR="000560F0" w:rsidRPr="00094EBD" w:rsidRDefault="000560F0" w:rsidP="00542E49">
      <w:pPr>
        <w:rPr>
          <w:b/>
          <w:bCs/>
          <w:sz w:val="28"/>
          <w:szCs w:val="28"/>
        </w:rPr>
      </w:pPr>
      <w:r w:rsidRPr="00450C8A">
        <w:rPr>
          <w:b/>
          <w:bCs/>
          <w:color w:val="00B050"/>
          <w:sz w:val="28"/>
          <w:szCs w:val="28"/>
        </w:rPr>
        <w:t xml:space="preserve">Příklad 1 </w:t>
      </w:r>
      <w:r w:rsidRPr="00094EBD">
        <w:rPr>
          <w:b/>
          <w:bCs/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 xml:space="preserve">výpočet ostrého úhlu užitím sinus </w:t>
      </w:r>
    </w:p>
    <w:p w:rsidR="000560F0" w:rsidRDefault="000560F0" w:rsidP="00450C8A">
      <w:pPr>
        <w:rPr>
          <w:color w:val="FF0000"/>
          <w:sz w:val="28"/>
          <w:szCs w:val="28"/>
        </w:rPr>
      </w:pPr>
      <w:r w:rsidRPr="00DD4DC2">
        <w:rPr>
          <w:noProof/>
          <w:color w:val="FF0000"/>
          <w:sz w:val="28"/>
          <w:szCs w:val="28"/>
          <w:lang w:eastAsia="cs-CZ"/>
        </w:rPr>
        <w:pict>
          <v:shape id="Obrázek 3" o:spid="_x0000_i1027" type="#_x0000_t75" style="width:188.25pt;height:202.5pt;visibility:visible">
            <v:imagedata r:id="rId9" o:title="" croptop="1532f" cropleft="7028f" cropright="16001f"/>
          </v:shape>
        </w:pict>
      </w:r>
    </w:p>
    <w:p w:rsidR="000560F0" w:rsidRPr="006E1D4C" w:rsidRDefault="000560F0" w:rsidP="00450C8A">
      <w:pPr>
        <w:rPr>
          <w:color w:val="FF0000"/>
          <w:sz w:val="28"/>
          <w:szCs w:val="28"/>
        </w:rPr>
      </w:pPr>
    </w:p>
    <w:p w:rsidR="000560F0" w:rsidRPr="00F13638" w:rsidRDefault="000560F0" w:rsidP="00450C8A">
      <w:pPr>
        <w:rPr>
          <w:b/>
          <w:bCs/>
          <w:sz w:val="28"/>
          <w:szCs w:val="28"/>
        </w:rPr>
      </w:pPr>
      <w:r w:rsidRPr="00450C8A">
        <w:rPr>
          <w:b/>
          <w:bCs/>
          <w:color w:val="00B050"/>
          <w:sz w:val="28"/>
          <w:szCs w:val="28"/>
        </w:rPr>
        <w:t xml:space="preserve">Příklad 2: </w:t>
      </w:r>
      <w:r>
        <w:rPr>
          <w:b/>
          <w:bCs/>
          <w:sz w:val="28"/>
          <w:szCs w:val="28"/>
        </w:rPr>
        <w:t xml:space="preserve">Výpočet obou ostrých </w:t>
      </w:r>
      <w:r w:rsidRPr="00F13638">
        <w:rPr>
          <w:b/>
          <w:bCs/>
          <w:sz w:val="28"/>
          <w:szCs w:val="28"/>
        </w:rPr>
        <w:t xml:space="preserve"> úhlů </w:t>
      </w:r>
    </w:p>
    <w:p w:rsidR="000560F0" w:rsidRDefault="000560F0" w:rsidP="00450C8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DD4DC2">
        <w:rPr>
          <w:noProof/>
          <w:sz w:val="28"/>
          <w:szCs w:val="28"/>
          <w:lang w:eastAsia="cs-CZ"/>
        </w:rPr>
        <w:pict>
          <v:shape id="Obrázek 4" o:spid="_x0000_i1028" type="#_x0000_t75" style="width:305.25pt;height:207.75pt;rotation:90;visibility:visible">
            <v:imagedata r:id="rId10" o:title="" cropleft="9626f" cropright="4986f"/>
          </v:shape>
        </w:pict>
      </w:r>
    </w:p>
    <w:p w:rsidR="000560F0" w:rsidRPr="00094EBD" w:rsidRDefault="000560F0" w:rsidP="00450C8A">
      <w:pPr>
        <w:rPr>
          <w:b/>
          <w:bCs/>
          <w:sz w:val="28"/>
          <w:szCs w:val="28"/>
        </w:rPr>
      </w:pPr>
      <w:r w:rsidRPr="00450C8A">
        <w:rPr>
          <w:b/>
          <w:bCs/>
          <w:color w:val="00B050"/>
          <w:sz w:val="28"/>
          <w:szCs w:val="28"/>
        </w:rPr>
        <w:t xml:space="preserve">Příklad  3 : </w:t>
      </w:r>
      <w:r w:rsidRPr="00094EBD">
        <w:rPr>
          <w:b/>
          <w:bCs/>
          <w:sz w:val="28"/>
          <w:szCs w:val="28"/>
        </w:rPr>
        <w:t>Výpočet přepony užitím funkce sinus</w:t>
      </w:r>
    </w:p>
    <w:p w:rsidR="000560F0" w:rsidRDefault="000560F0" w:rsidP="00450C8A">
      <w:pPr>
        <w:ind w:firstLine="708"/>
        <w:rPr>
          <w:sz w:val="28"/>
          <w:szCs w:val="28"/>
        </w:rPr>
      </w:pPr>
      <w:r w:rsidRPr="00DD4DC2">
        <w:rPr>
          <w:noProof/>
          <w:sz w:val="28"/>
          <w:szCs w:val="28"/>
          <w:lang w:eastAsia="cs-CZ"/>
        </w:rPr>
        <w:pict>
          <v:shape id="Obrázek 5" o:spid="_x0000_i1029" type="#_x0000_t75" style="width:291.75pt;height:252pt;rotation:90;visibility:visible">
            <v:imagedata r:id="rId11" o:title="" croptop="1807f" cropleft="7660f" cropright="8345f"/>
          </v:shape>
        </w:pict>
      </w:r>
    </w:p>
    <w:p w:rsidR="000560F0" w:rsidRDefault="000560F0" w:rsidP="00094EBD">
      <w:pPr>
        <w:ind w:firstLine="708"/>
        <w:rPr>
          <w:sz w:val="28"/>
          <w:szCs w:val="28"/>
        </w:rPr>
      </w:pPr>
    </w:p>
    <w:p w:rsidR="000560F0" w:rsidRPr="00094EBD" w:rsidRDefault="000560F0" w:rsidP="00094EBD">
      <w:pPr>
        <w:ind w:firstLine="708"/>
        <w:rPr>
          <w:b/>
          <w:bCs/>
          <w:sz w:val="28"/>
          <w:szCs w:val="28"/>
        </w:rPr>
      </w:pPr>
      <w:r w:rsidRPr="00450C8A">
        <w:rPr>
          <w:b/>
          <w:bCs/>
          <w:color w:val="00B050"/>
          <w:sz w:val="28"/>
          <w:szCs w:val="28"/>
        </w:rPr>
        <w:t xml:space="preserve">Příklad 4 : </w:t>
      </w:r>
      <w:r w:rsidRPr="00094EBD">
        <w:rPr>
          <w:b/>
          <w:bCs/>
          <w:sz w:val="28"/>
          <w:szCs w:val="28"/>
        </w:rPr>
        <w:t>Výpočet odvěsny užitím funkce sinus</w:t>
      </w:r>
    </w:p>
    <w:p w:rsidR="000560F0" w:rsidRDefault="000560F0" w:rsidP="00094EBD">
      <w:pPr>
        <w:ind w:firstLine="708"/>
        <w:rPr>
          <w:b/>
          <w:bCs/>
          <w:sz w:val="28"/>
          <w:szCs w:val="28"/>
        </w:rPr>
      </w:pPr>
      <w:r w:rsidRPr="00DD4DC2">
        <w:rPr>
          <w:b/>
          <w:bCs/>
          <w:noProof/>
          <w:sz w:val="28"/>
          <w:szCs w:val="28"/>
          <w:lang w:eastAsia="cs-CZ"/>
        </w:rPr>
        <w:pict>
          <v:shape id="Obrázek 6" o:spid="_x0000_i1030" type="#_x0000_t75" style="width:306pt;height:255pt;rotation:90;visibility:visible">
            <v:imagedata r:id="rId12" o:title="" cropleft="9398f" cropright="11867f"/>
          </v:shape>
        </w:pict>
      </w:r>
    </w:p>
    <w:p w:rsidR="000560F0" w:rsidRDefault="000560F0" w:rsidP="00094EBD">
      <w:pPr>
        <w:tabs>
          <w:tab w:val="left" w:pos="1425"/>
        </w:tabs>
        <w:rPr>
          <w:sz w:val="28"/>
          <w:szCs w:val="28"/>
        </w:rPr>
      </w:pPr>
    </w:p>
    <w:p w:rsidR="000560F0" w:rsidRPr="00450C8A" w:rsidRDefault="000560F0" w:rsidP="00094EBD">
      <w:pPr>
        <w:tabs>
          <w:tab w:val="left" w:pos="1425"/>
        </w:tabs>
        <w:rPr>
          <w:b/>
          <w:bCs/>
          <w:color w:val="FF0000"/>
          <w:sz w:val="28"/>
          <w:szCs w:val="28"/>
        </w:rPr>
      </w:pPr>
      <w:r w:rsidRPr="00450C8A">
        <w:rPr>
          <w:b/>
          <w:bCs/>
          <w:color w:val="FF0000"/>
          <w:sz w:val="28"/>
          <w:szCs w:val="28"/>
        </w:rPr>
        <w:t>Úkol  - prosím poslat</w:t>
      </w:r>
      <w:r>
        <w:rPr>
          <w:b/>
          <w:bCs/>
          <w:color w:val="FF0000"/>
          <w:sz w:val="28"/>
          <w:szCs w:val="28"/>
        </w:rPr>
        <w:t xml:space="preserve"> nebo můžete vložit do classroom </w:t>
      </w:r>
      <w:r w:rsidRPr="00450C8A">
        <w:rPr>
          <w:b/>
          <w:bCs/>
          <w:color w:val="FF0000"/>
          <w:sz w:val="28"/>
          <w:szCs w:val="28"/>
        </w:rPr>
        <w:t xml:space="preserve">nebo vzít v pondělí </w:t>
      </w:r>
      <w:r>
        <w:rPr>
          <w:b/>
          <w:bCs/>
          <w:color w:val="FF0000"/>
          <w:sz w:val="28"/>
          <w:szCs w:val="28"/>
        </w:rPr>
        <w:t>do školy</w:t>
      </w:r>
      <w:r w:rsidRPr="00450C8A">
        <w:rPr>
          <w:b/>
          <w:bCs/>
          <w:color w:val="FF0000"/>
          <w:sz w:val="28"/>
          <w:szCs w:val="28"/>
        </w:rPr>
        <w:t>:</w:t>
      </w:r>
    </w:p>
    <w:p w:rsidR="000560F0" w:rsidRPr="00450C8A" w:rsidRDefault="000560F0" w:rsidP="00094EBD">
      <w:pPr>
        <w:tabs>
          <w:tab w:val="left" w:pos="142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Dělejte si náčrtky, správně znázorňujte pravý úhel, dělejte si šipku na odvěsnu protilehlou k úhlu, využijte tabulky a kalkulačku</w:t>
      </w:r>
    </w:p>
    <w:p w:rsidR="000560F0" w:rsidRDefault="000560F0" w:rsidP="00F13638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Podle  </w:t>
      </w:r>
      <w:r w:rsidRPr="00450C8A">
        <w:rPr>
          <w:color w:val="00B050"/>
          <w:sz w:val="28"/>
          <w:szCs w:val="28"/>
        </w:rPr>
        <w:t xml:space="preserve">příklad 1.   </w:t>
      </w:r>
      <w:r w:rsidRPr="0060020F">
        <w:rPr>
          <w:b/>
          <w:bCs/>
          <w:sz w:val="28"/>
          <w:szCs w:val="28"/>
        </w:rPr>
        <w:t>str.</w:t>
      </w:r>
      <w:r>
        <w:rPr>
          <w:b/>
          <w:bCs/>
          <w:sz w:val="28"/>
          <w:szCs w:val="28"/>
        </w:rPr>
        <w:t xml:space="preserve"> </w:t>
      </w:r>
      <w:r w:rsidRPr="0060020F">
        <w:rPr>
          <w:b/>
          <w:bCs/>
          <w:sz w:val="28"/>
          <w:szCs w:val="28"/>
        </w:rPr>
        <w:t>77 / 1</w:t>
      </w:r>
      <w:r>
        <w:rPr>
          <w:b/>
          <w:bCs/>
          <w:sz w:val="28"/>
          <w:szCs w:val="28"/>
        </w:rPr>
        <w:t xml:space="preserve"> (spočítáte 2 trojúhelníky)</w:t>
      </w:r>
    </w:p>
    <w:p w:rsidR="000560F0" w:rsidRPr="00450C8A" w:rsidRDefault="000560F0" w:rsidP="00450C8A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Podle </w:t>
      </w:r>
      <w:r w:rsidRPr="00450C8A">
        <w:rPr>
          <w:color w:val="00B050"/>
          <w:sz w:val="28"/>
          <w:szCs w:val="28"/>
        </w:rPr>
        <w:t xml:space="preserve">příklad 2   </w:t>
      </w:r>
      <w:r>
        <w:rPr>
          <w:color w:val="00B050"/>
          <w:sz w:val="28"/>
          <w:szCs w:val="28"/>
        </w:rPr>
        <w:t xml:space="preserve"> </w:t>
      </w:r>
      <w:r w:rsidRPr="005E61CD">
        <w:rPr>
          <w:b/>
          <w:bCs/>
          <w:sz w:val="28"/>
          <w:szCs w:val="28"/>
        </w:rPr>
        <w:t>Str.</w:t>
      </w:r>
      <w:r>
        <w:rPr>
          <w:b/>
          <w:bCs/>
          <w:sz w:val="28"/>
          <w:szCs w:val="28"/>
        </w:rPr>
        <w:t xml:space="preserve"> </w:t>
      </w:r>
      <w:r w:rsidRPr="005E61CD">
        <w:rPr>
          <w:b/>
          <w:bCs/>
          <w:sz w:val="28"/>
          <w:szCs w:val="28"/>
        </w:rPr>
        <w:t xml:space="preserve">78 / 2 </w:t>
      </w:r>
      <w:r>
        <w:rPr>
          <w:b/>
          <w:bCs/>
          <w:sz w:val="28"/>
          <w:szCs w:val="28"/>
        </w:rPr>
        <w:t>(spočítáte 1 trojúhelník)</w:t>
      </w:r>
    </w:p>
    <w:p w:rsidR="000560F0" w:rsidRDefault="000560F0" w:rsidP="00450C8A">
      <w:pPr>
        <w:tabs>
          <w:tab w:val="left" w:pos="1425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>Podle přík</w:t>
      </w:r>
      <w:r w:rsidRPr="00450C8A">
        <w:rPr>
          <w:color w:val="00B050"/>
          <w:sz w:val="28"/>
          <w:szCs w:val="28"/>
        </w:rPr>
        <w:t xml:space="preserve">lad 4 </w:t>
      </w:r>
      <w:r>
        <w:rPr>
          <w:color w:val="00B050"/>
          <w:sz w:val="28"/>
          <w:szCs w:val="28"/>
        </w:rPr>
        <w:t xml:space="preserve">   </w:t>
      </w:r>
      <w:r w:rsidRPr="00094EBD">
        <w:rPr>
          <w:b/>
          <w:bCs/>
          <w:sz w:val="28"/>
          <w:szCs w:val="28"/>
        </w:rPr>
        <w:t>str.</w:t>
      </w:r>
      <w:r>
        <w:rPr>
          <w:b/>
          <w:bCs/>
          <w:sz w:val="28"/>
          <w:szCs w:val="28"/>
        </w:rPr>
        <w:t xml:space="preserve"> 78 / 3</w:t>
      </w:r>
    </w:p>
    <w:p w:rsidR="000560F0" w:rsidRDefault="000560F0" w:rsidP="00450C8A">
      <w:pPr>
        <w:tabs>
          <w:tab w:val="left" w:pos="1425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Podle </w:t>
      </w:r>
      <w:r w:rsidRPr="00450C8A">
        <w:rPr>
          <w:color w:val="00B050"/>
          <w:sz w:val="28"/>
          <w:szCs w:val="28"/>
        </w:rPr>
        <w:t>příklad 3</w:t>
      </w:r>
      <w:r>
        <w:rPr>
          <w:color w:val="00B050"/>
          <w:sz w:val="28"/>
          <w:szCs w:val="28"/>
        </w:rPr>
        <w:t xml:space="preserve">   </w:t>
      </w:r>
      <w:r w:rsidRPr="00450C8A">
        <w:rPr>
          <w:color w:val="00B050"/>
          <w:sz w:val="28"/>
          <w:szCs w:val="28"/>
        </w:rPr>
        <w:t xml:space="preserve"> </w:t>
      </w:r>
      <w:r w:rsidRPr="00094EBD">
        <w:rPr>
          <w:b/>
          <w:bCs/>
          <w:sz w:val="28"/>
          <w:szCs w:val="28"/>
        </w:rPr>
        <w:t>str.</w:t>
      </w:r>
      <w:r>
        <w:rPr>
          <w:b/>
          <w:bCs/>
          <w:sz w:val="28"/>
          <w:szCs w:val="28"/>
        </w:rPr>
        <w:t xml:space="preserve"> </w:t>
      </w:r>
      <w:r w:rsidRPr="00094EBD">
        <w:rPr>
          <w:b/>
          <w:bCs/>
          <w:sz w:val="28"/>
          <w:szCs w:val="28"/>
        </w:rPr>
        <w:t xml:space="preserve">78 / 5 </w:t>
      </w:r>
      <w:r>
        <w:rPr>
          <w:b/>
          <w:bCs/>
          <w:sz w:val="28"/>
          <w:szCs w:val="28"/>
        </w:rPr>
        <w:t xml:space="preserve">( </w:t>
      </w:r>
      <w:bookmarkStart w:id="0" w:name="_GoBack"/>
      <w:bookmarkEnd w:id="0"/>
      <w:r>
        <w:rPr>
          <w:b/>
          <w:bCs/>
          <w:sz w:val="28"/>
          <w:szCs w:val="28"/>
        </w:rPr>
        <w:t xml:space="preserve">spočítáte 2 trojúhelníky) </w:t>
      </w:r>
    </w:p>
    <w:p w:rsidR="000560F0" w:rsidRDefault="000560F0" w:rsidP="00094EBD">
      <w:pPr>
        <w:tabs>
          <w:tab w:val="left" w:pos="1425"/>
        </w:tabs>
        <w:rPr>
          <w:b/>
          <w:bCs/>
          <w:sz w:val="28"/>
          <w:szCs w:val="28"/>
        </w:rPr>
      </w:pPr>
    </w:p>
    <w:p w:rsidR="000560F0" w:rsidRDefault="000560F0" w:rsidP="00094EBD">
      <w:pPr>
        <w:tabs>
          <w:tab w:val="left" w:pos="1425"/>
        </w:tabs>
        <w:rPr>
          <w:b/>
          <w:bCs/>
          <w:sz w:val="28"/>
          <w:szCs w:val="28"/>
        </w:rPr>
      </w:pPr>
    </w:p>
    <w:p w:rsidR="000560F0" w:rsidRDefault="000560F0" w:rsidP="00094EBD">
      <w:pPr>
        <w:tabs>
          <w:tab w:val="left" w:pos="1425"/>
        </w:tabs>
        <w:rPr>
          <w:b/>
          <w:bCs/>
          <w:sz w:val="28"/>
          <w:szCs w:val="28"/>
        </w:rPr>
      </w:pPr>
    </w:p>
    <w:p w:rsidR="000560F0" w:rsidRPr="00094EBD" w:rsidRDefault="000560F0" w:rsidP="00094EBD">
      <w:pPr>
        <w:tabs>
          <w:tab w:val="left" w:pos="1425"/>
        </w:tabs>
        <w:rPr>
          <w:b/>
          <w:bCs/>
          <w:sz w:val="28"/>
          <w:szCs w:val="28"/>
        </w:rPr>
      </w:pPr>
    </w:p>
    <w:sectPr w:rsidR="000560F0" w:rsidRPr="00094EBD" w:rsidSect="002673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oogle Sans Display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E60402"/>
    <w:multiLevelType w:val="hybridMultilevel"/>
    <w:tmpl w:val="98465F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7EDD4337"/>
    <w:multiLevelType w:val="hybridMultilevel"/>
    <w:tmpl w:val="B91ACC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2E49"/>
    <w:rsid w:val="000560F0"/>
    <w:rsid w:val="00094EBD"/>
    <w:rsid w:val="00147AF2"/>
    <w:rsid w:val="00151EAB"/>
    <w:rsid w:val="001675F9"/>
    <w:rsid w:val="001744ED"/>
    <w:rsid w:val="00267353"/>
    <w:rsid w:val="002B548B"/>
    <w:rsid w:val="002E7BCC"/>
    <w:rsid w:val="003365DD"/>
    <w:rsid w:val="00450C8A"/>
    <w:rsid w:val="004769DE"/>
    <w:rsid w:val="004C0E96"/>
    <w:rsid w:val="00542E49"/>
    <w:rsid w:val="005A51AF"/>
    <w:rsid w:val="005E61CD"/>
    <w:rsid w:val="0060020F"/>
    <w:rsid w:val="00685324"/>
    <w:rsid w:val="006E1D4C"/>
    <w:rsid w:val="00723849"/>
    <w:rsid w:val="00834C31"/>
    <w:rsid w:val="00994B20"/>
    <w:rsid w:val="00AA1E93"/>
    <w:rsid w:val="00CA6726"/>
    <w:rsid w:val="00DA2376"/>
    <w:rsid w:val="00DB23EB"/>
    <w:rsid w:val="00DC1CF3"/>
    <w:rsid w:val="00DD4DC2"/>
    <w:rsid w:val="00E65A0E"/>
    <w:rsid w:val="00F12840"/>
    <w:rsid w:val="00F13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353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42E49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CA6726"/>
    <w:pPr>
      <w:ind w:left="720"/>
    </w:pPr>
  </w:style>
  <w:style w:type="character" w:styleId="Hyperlink">
    <w:name w:val="Hyperlink"/>
    <w:basedOn w:val="DefaultParagraphFont"/>
    <w:uiPriority w:val="99"/>
    <w:rsid w:val="00F12840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47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ocvicprijimacky.cermat.cz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skolaposkole.cz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7</Pages>
  <Words>524</Words>
  <Characters>3093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 9</dc:title>
  <dc:subject/>
  <dc:creator>Jitka</dc:creator>
  <cp:keywords/>
  <dc:description/>
  <cp:lastModifiedBy>Spravce</cp:lastModifiedBy>
  <cp:revision>2</cp:revision>
  <dcterms:created xsi:type="dcterms:W3CDTF">2020-05-17T10:50:00Z</dcterms:created>
  <dcterms:modified xsi:type="dcterms:W3CDTF">2020-05-17T10:50:00Z</dcterms:modified>
</cp:coreProperties>
</file>